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8D9" w:rsidRDefault="001D0972">
      <w:r w:rsidRPr="001D0972">
        <w:rPr>
          <w:noProof/>
        </w:rPr>
        <w:drawing>
          <wp:inline distT="0" distB="0" distL="0" distR="0">
            <wp:extent cx="5943600" cy="57182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72" w:rsidRDefault="001D0972"/>
    <w:p w:rsidR="001D0972" w:rsidRDefault="001D0972">
      <w:r w:rsidRPr="001D0972">
        <w:rPr>
          <w:noProof/>
        </w:rPr>
        <w:lastRenderedPageBreak/>
        <w:drawing>
          <wp:inline distT="0" distB="0" distL="0" distR="0">
            <wp:extent cx="5943600" cy="476231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72" w:rsidRDefault="001D0972">
      <w:r w:rsidRPr="001D0972">
        <w:rPr>
          <w:noProof/>
        </w:rPr>
        <w:lastRenderedPageBreak/>
        <w:drawing>
          <wp:inline distT="0" distB="0" distL="0" distR="0">
            <wp:extent cx="5135245" cy="6170930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D9"/>
    <w:rsid w:val="001D0972"/>
    <w:rsid w:val="0031026C"/>
    <w:rsid w:val="00F2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24F911-F536-4D0A-9DD3-D9948A7A2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8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7372D5EB</Template>
  <TotalTime>15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Walker</dc:creator>
  <cp:keywords/>
  <dc:description/>
  <cp:lastModifiedBy>Jon Walker</cp:lastModifiedBy>
  <cp:revision>1</cp:revision>
  <cp:lastPrinted>2019-04-30T23:10:00Z</cp:lastPrinted>
  <dcterms:created xsi:type="dcterms:W3CDTF">2019-04-30T23:04:00Z</dcterms:created>
  <dcterms:modified xsi:type="dcterms:W3CDTF">2019-05-01T15:45:00Z</dcterms:modified>
</cp:coreProperties>
</file>