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A0E" w:rsidRDefault="00365A0E">
      <w:r>
        <w:t xml:space="preserve">Fast </w:t>
      </w:r>
      <w:bookmarkStart w:id="0" w:name="_GoBack"/>
      <w:r>
        <w:t>catalog</w:t>
      </w:r>
      <w:r w:rsidR="00B128EF">
        <w:t xml:space="preserve">ing </w:t>
      </w:r>
      <w:bookmarkEnd w:id="0"/>
    </w:p>
    <w:p w:rsidR="008D556C" w:rsidRDefault="00EB5DF9">
      <w:r>
        <w:t>If you have an item that is not a</w:t>
      </w:r>
      <w:r w:rsidR="00365A0E">
        <w:t>ble to be checked out, the</w:t>
      </w:r>
      <w:r>
        <w:t xml:space="preserve"> two </w:t>
      </w:r>
      <w:r w:rsidR="00365A0E">
        <w:t xml:space="preserve">main </w:t>
      </w:r>
      <w:r>
        <w:t>possibilities</w:t>
      </w:r>
      <w:r w:rsidR="00365A0E">
        <w:t xml:space="preserve"> are that </w:t>
      </w:r>
      <w:r>
        <w:t xml:space="preserve">item was not tied to </w:t>
      </w:r>
      <w:r w:rsidR="00DD1834">
        <w:t>a</w:t>
      </w:r>
      <w:r>
        <w:t xml:space="preserve"> catalog record, or the entire record is missing.</w:t>
      </w:r>
    </w:p>
    <w:p w:rsidR="00EB5DF9" w:rsidRDefault="00EB5DF9">
      <w:r>
        <w:t>If the tag does not read</w:t>
      </w:r>
      <w:r w:rsidR="00123BAE">
        <w:t xml:space="preserve">, check that the barcode was not entered incorrectly by </w:t>
      </w:r>
      <w:r>
        <w:t>look</w:t>
      </w:r>
      <w:r w:rsidR="00123BAE">
        <w:t>ing</w:t>
      </w:r>
      <w:r>
        <w:t xml:space="preserve"> for the item, either by the title, author, or the UPC or ISBN.  </w:t>
      </w:r>
    </w:p>
    <w:p w:rsidR="00EB5DF9" w:rsidRDefault="00EB5DF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3248025</wp:posOffset>
                </wp:positionH>
                <wp:positionV relativeFrom="paragraph">
                  <wp:posOffset>559435</wp:posOffset>
                </wp:positionV>
                <wp:extent cx="2228850" cy="70485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704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298AF0" id="Rectangle 1" o:spid="_x0000_s1026" style="position:absolute;margin-left:255.75pt;margin-top:44.05pt;width:175.5pt;height:55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" fillcolor="white [3201]" strokecolor="white [3212]" strokeweight="1pt"/>
            </w:pict>
          </mc:Fallback>
        </mc:AlternateContent>
      </w:r>
      <w:r>
        <w:rPr>
          <w:noProof/>
        </w:rPr>
        <w:drawing>
          <wp:inline distT="0" distB="0" distL="0" distR="0" wp14:anchorId="66544464" wp14:editId="49D0A8BD">
            <wp:extent cx="5485482" cy="1981200"/>
            <wp:effectExtent l="0" t="0" r="127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5942" t="32194" r="12238" b="21936"/>
                    <a:stretch/>
                  </pic:blipFill>
                  <pic:spPr bwMode="auto">
                    <a:xfrm>
                      <a:off x="0" y="0"/>
                      <a:ext cx="5486400" cy="19815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6DDF" w:rsidRDefault="00E56DDF">
      <w:r>
        <w:t xml:space="preserve">If you cannot find the item use the </w:t>
      </w:r>
      <w:r w:rsidR="00323BC4">
        <w:t>“</w:t>
      </w:r>
      <w:r>
        <w:t xml:space="preserve">Add record using fast cataloging” option. </w:t>
      </w:r>
    </w:p>
    <w:p w:rsidR="00E56DDF" w:rsidRDefault="00E56DDF">
      <w:r>
        <w:rPr>
          <w:noProof/>
        </w:rPr>
        <w:drawing>
          <wp:inline distT="0" distB="0" distL="0" distR="0" wp14:anchorId="101814A5" wp14:editId="06DCB578">
            <wp:extent cx="5943600" cy="1133475"/>
            <wp:effectExtent l="0" t="0" r="0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t="15385" b="50712"/>
                    <a:stretch/>
                  </pic:blipFill>
                  <pic:spPr bwMode="auto">
                    <a:xfrm>
                      <a:off x="0" y="0"/>
                      <a:ext cx="5943600" cy="1133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6DDF" w:rsidRDefault="00E56DDF">
      <w:r>
        <w:t>Type in the title in the title statement field, then click “save.”</w:t>
      </w:r>
    </w:p>
    <w:p w:rsidR="00E56DDF" w:rsidRDefault="00E56DDF">
      <w:r>
        <w:rPr>
          <w:noProof/>
        </w:rPr>
        <w:drawing>
          <wp:inline distT="0" distB="0" distL="0" distR="0" wp14:anchorId="546235A3" wp14:editId="56B0A1FA">
            <wp:extent cx="5943600" cy="1038225"/>
            <wp:effectExtent l="0" t="0" r="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t="15385" b="53561"/>
                    <a:stretch/>
                  </pic:blipFill>
                  <pic:spPr bwMode="auto">
                    <a:xfrm>
                      <a:off x="0" y="0"/>
                      <a:ext cx="5943600" cy="1038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6DDF" w:rsidRDefault="00E56DDF">
      <w:r>
        <w:rPr>
          <w:noProof/>
        </w:rPr>
        <w:drawing>
          <wp:inline distT="0" distB="0" distL="0" distR="0" wp14:anchorId="32993A08" wp14:editId="3B5419CD">
            <wp:extent cx="5943600" cy="93345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27636" b="44444"/>
                    <a:stretch/>
                  </pic:blipFill>
                  <pic:spPr bwMode="auto">
                    <a:xfrm>
                      <a:off x="0" y="0"/>
                      <a:ext cx="5943600" cy="933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C5899" w:rsidRDefault="00E56DDF">
      <w:r>
        <w:t>KOHA will add in the barcode that started this process, update it if necessary, then change the material type.  In this instance everything pre-filled was correct, so I simply “add item.”</w:t>
      </w:r>
      <w:r w:rsidR="004C5899">
        <w:t xml:space="preserve">  </w:t>
      </w:r>
    </w:p>
    <w:p w:rsidR="00365A0E" w:rsidRDefault="004C5899">
      <w:r>
        <w:t>If you are adding something besides a book, adding it as “fast cataloging media” will allow check-outs for 7 days.  Fast cata</w:t>
      </w:r>
      <w:r w:rsidR="00365A0E">
        <w:t xml:space="preserve">log books check out for 21 days.  </w:t>
      </w:r>
    </w:p>
    <w:p w:rsidR="00DD1834" w:rsidRDefault="00DD1834" w:rsidP="00DD1834">
      <w:r>
        <w:lastRenderedPageBreak/>
        <w:t>After the record has been created, and an item added, the material automatically checks out to the user.</w:t>
      </w:r>
    </w:p>
    <w:p w:rsidR="00E56DDF" w:rsidRDefault="00365A0E">
      <w:r>
        <w:t>When these items are returned they will automatically give a message requiring they</w:t>
      </w:r>
      <w:r w:rsidR="004C5899">
        <w:t xml:space="preserve"> </w:t>
      </w:r>
      <w:r>
        <w:t>be sent</w:t>
      </w:r>
      <w:r w:rsidR="004C5899">
        <w:t xml:space="preserve"> to tech</w:t>
      </w:r>
      <w:r>
        <w:t xml:space="preserve"> services</w:t>
      </w:r>
      <w:r w:rsidR="004C5899">
        <w:t xml:space="preserve">. </w:t>
      </w:r>
    </w:p>
    <w:p w:rsidR="00E56DDF" w:rsidRDefault="00E56DDF">
      <w:r>
        <w:rPr>
          <w:noProof/>
        </w:rPr>
        <w:drawing>
          <wp:inline distT="0" distB="0" distL="0" distR="0" wp14:anchorId="28975FF3" wp14:editId="5248BB47">
            <wp:extent cx="5943600" cy="695325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54986" b="24216"/>
                    <a:stretch/>
                  </pic:blipFill>
                  <pic:spPr bwMode="auto">
                    <a:xfrm>
                      <a:off x="0" y="0"/>
                      <a:ext cx="5943600" cy="6953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6DDF" w:rsidRDefault="00E56DDF">
      <w:r>
        <w:t xml:space="preserve">The other option is that the catalog record is added, but the title has not been attached to it.  </w:t>
      </w:r>
    </w:p>
    <w:p w:rsidR="00E56DDF" w:rsidRDefault="00E56DDF">
      <w:r>
        <w:rPr>
          <w:noProof/>
        </w:rPr>
        <w:drawing>
          <wp:inline distT="0" distB="0" distL="0" distR="0" wp14:anchorId="49C90F26" wp14:editId="415703E4">
            <wp:extent cx="5943600" cy="21907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9402" b="25071"/>
                    <a:stretch/>
                  </pic:blipFill>
                  <pic:spPr bwMode="auto">
                    <a:xfrm>
                      <a:off x="0" y="0"/>
                      <a:ext cx="5943600" cy="2190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F382D" w:rsidRDefault="00E56DDF">
      <w:r>
        <w:t>You can see that KOHA found the record, but not the barcode</w:t>
      </w:r>
      <w:r w:rsidR="005F382D">
        <w:t>.  Clicking on the “check out” option did not work, but clicking the title in the pop up took me to the record.</w:t>
      </w:r>
    </w:p>
    <w:p w:rsidR="005F382D" w:rsidRDefault="005F382D">
      <w:r>
        <w:rPr>
          <w:noProof/>
        </w:rPr>
        <w:drawing>
          <wp:inline distT="0" distB="0" distL="0" distR="0" wp14:anchorId="1AB75A72" wp14:editId="071591F9">
            <wp:extent cx="5943600" cy="16573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22222" b="28205"/>
                    <a:stretch/>
                  </pic:blipFill>
                  <pic:spPr bwMode="auto">
                    <a:xfrm>
                      <a:off x="0" y="0"/>
                      <a:ext cx="5943600" cy="1657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F382D" w:rsidRDefault="005F382D" w:rsidP="005F382D">
      <w:r>
        <w:t xml:space="preserve">No barcodes were attached to this record, so I just need to update with the barcode.  This is not a temporary record.  </w:t>
      </w:r>
      <w:r w:rsidRPr="00365A0E">
        <w:rPr>
          <w:b/>
        </w:rPr>
        <w:t>Not everyone will have access to edit a record.</w:t>
      </w:r>
      <w:r>
        <w:t xml:space="preserve">  If you do not have an “edit” option you will have to ask for help with this.</w:t>
      </w:r>
    </w:p>
    <w:p w:rsidR="005F382D" w:rsidRDefault="005F382D"/>
    <w:p w:rsidR="005F382D" w:rsidRDefault="005F382D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7BAA6D" wp14:editId="2745E78C">
                <wp:simplePos x="0" y="0"/>
                <wp:positionH relativeFrom="margin">
                  <wp:posOffset>5476875</wp:posOffset>
                </wp:positionH>
                <wp:positionV relativeFrom="paragraph">
                  <wp:posOffset>1116965</wp:posOffset>
                </wp:positionV>
                <wp:extent cx="371475" cy="361950"/>
                <wp:effectExtent l="0" t="0" r="28575" b="19050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361950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30AEA19" id="Oval 5" o:spid="_x0000_s1026" style="position:absolute;margin-left:431.25pt;margin-top:87.95pt;width:29.25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" filled="f" strokecolor="#c00000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33574082" wp14:editId="35527C7D">
            <wp:extent cx="5943600" cy="15621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27636" b="25641"/>
                    <a:stretch/>
                  </pic:blipFill>
                  <pic:spPr bwMode="auto">
                    <a:xfrm>
                      <a:off x="0" y="0"/>
                      <a:ext cx="5943600" cy="1562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F382D" w:rsidRDefault="005F382D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F349289" wp14:editId="4EE686BB">
                <wp:simplePos x="0" y="0"/>
                <wp:positionH relativeFrom="margin">
                  <wp:posOffset>1962150</wp:posOffset>
                </wp:positionH>
                <wp:positionV relativeFrom="paragraph">
                  <wp:posOffset>1781175</wp:posOffset>
                </wp:positionV>
                <wp:extent cx="371475" cy="219075"/>
                <wp:effectExtent l="0" t="0" r="28575" b="28575"/>
                <wp:wrapNone/>
                <wp:docPr id="7" name="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2190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8979D27" id="Oval 7" o:spid="_x0000_s1026" style="position:absolute;margin-left:154.5pt;margin-top:140.25pt;width:29.25pt;height:17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" filled="f" strokecolor="#c00000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1C0C1AA9" wp14:editId="17679173">
            <wp:extent cx="5943600" cy="27432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t="10257" b="7692"/>
                    <a:stretch/>
                  </pic:blipFill>
                  <pic:spPr bwMode="auto">
                    <a:xfrm>
                      <a:off x="0" y="0"/>
                      <a:ext cx="5943600" cy="2743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F382D" w:rsidRDefault="005F382D">
      <w:r>
        <w:t xml:space="preserve">Enter the item barcode in the barcode field.  </w:t>
      </w:r>
    </w:p>
    <w:p w:rsidR="005F382D" w:rsidRDefault="005F382D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3D83F4E" wp14:editId="0A0151AE">
                <wp:simplePos x="0" y="0"/>
                <wp:positionH relativeFrom="margin">
                  <wp:posOffset>990600</wp:posOffset>
                </wp:positionH>
                <wp:positionV relativeFrom="paragraph">
                  <wp:posOffset>2390140</wp:posOffset>
                </wp:positionV>
                <wp:extent cx="371475" cy="361950"/>
                <wp:effectExtent l="0" t="0" r="28575" b="19050"/>
                <wp:wrapNone/>
                <wp:docPr id="14" name="Ov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361950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1799FBA" id="Oval 14" o:spid="_x0000_s1026" style="position:absolute;margin-left:78pt;margin-top:188.2pt;width:29.25pt;height:28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" filled="f" strokecolor="#c00000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7E8308F0" wp14:editId="03FAC8D7">
            <wp:extent cx="5943600" cy="2695575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9971" b="9402"/>
                    <a:stretch/>
                  </pic:blipFill>
                  <pic:spPr bwMode="auto">
                    <a:xfrm>
                      <a:off x="0" y="0"/>
                      <a:ext cx="5943600" cy="2695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F382D" w:rsidRDefault="005F382D">
      <w:r>
        <w:t>Then click “save changes.”</w:t>
      </w:r>
    </w:p>
    <w:sectPr w:rsidR="005F38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DF9"/>
    <w:rsid w:val="00123BAE"/>
    <w:rsid w:val="00323BC4"/>
    <w:rsid w:val="00365A0E"/>
    <w:rsid w:val="004C5899"/>
    <w:rsid w:val="005D31B5"/>
    <w:rsid w:val="005F382D"/>
    <w:rsid w:val="009010F3"/>
    <w:rsid w:val="00B128EF"/>
    <w:rsid w:val="00DD1834"/>
    <w:rsid w:val="00E56DDF"/>
    <w:rsid w:val="00EB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F033BA"/>
  <w15:chartTrackingRefBased/>
  <w15:docId w15:val="{C8DE6819-2439-4F2B-856C-49210FB45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DC339F88</Template>
  <TotalTime>2</TotalTime>
  <Pages>3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Nichole Lawless</dc:creator>
  <cp:keywords/>
  <dc:description/>
  <cp:lastModifiedBy>Nichole Lawless</cp:lastModifiedBy>
  <cp:revision>3</cp:revision>
  <dcterms:created xsi:type="dcterms:W3CDTF">2021-02-02T16:47:00Z</dcterms:created>
  <dcterms:modified xsi:type="dcterms:W3CDTF">2021-02-03T00:50:00Z</dcterms:modified>
</cp:coreProperties>
</file>