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00C" w:rsidRPr="00B973A5" w:rsidRDefault="008C500C" w:rsidP="008C500C">
      <w:pPr>
        <w:rPr>
          <w:b/>
          <w:sz w:val="32"/>
          <w:szCs w:val="32"/>
        </w:rPr>
      </w:pPr>
      <w:bookmarkStart w:id="0" w:name="_GoBack"/>
      <w:bookmarkEnd w:id="0"/>
      <w:r w:rsidRPr="00B973A5">
        <w:rPr>
          <w:b/>
          <w:sz w:val="32"/>
          <w:szCs w:val="32"/>
        </w:rPr>
        <w:t xml:space="preserve">Merging a patron </w:t>
      </w:r>
    </w:p>
    <w:p w:rsidR="008C500C" w:rsidRDefault="008C500C" w:rsidP="008C500C"/>
    <w:p w:rsidR="008C500C" w:rsidRDefault="008C500C" w:rsidP="008C500C">
      <w:pPr>
        <w:pStyle w:val="ListParagraph"/>
        <w:numPr>
          <w:ilvl w:val="0"/>
          <w:numId w:val="1"/>
        </w:numPr>
      </w:pPr>
      <w:r>
        <w:t>When locating an acc</w:t>
      </w:r>
      <w:r w:rsidR="007D7165">
        <w:t>ount</w:t>
      </w:r>
      <w:r w:rsidR="00331941">
        <w:t xml:space="preserve"> to make a new library card</w:t>
      </w:r>
      <w:r w:rsidR="007D7165">
        <w:t xml:space="preserve"> </w:t>
      </w:r>
      <w:r>
        <w:t>you find that the patron has duplicate accounts</w:t>
      </w:r>
      <w:r w:rsidR="007D7165">
        <w:t>,</w:t>
      </w:r>
      <w:r>
        <w:t xml:space="preserve"> you can merge the accounts into one record.</w:t>
      </w:r>
    </w:p>
    <w:p w:rsidR="007D7165" w:rsidRDefault="00E02C7F" w:rsidP="007D716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2090595</wp:posOffset>
                </wp:positionH>
                <wp:positionV relativeFrom="paragraph">
                  <wp:posOffset>2275788</wp:posOffset>
                </wp:positionV>
                <wp:extent cx="695036" cy="708665"/>
                <wp:effectExtent l="0" t="57150" r="48260" b="53340"/>
                <wp:wrapNone/>
                <wp:docPr id="3" name="Left-Up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1783">
                          <a:off x="0" y="0"/>
                          <a:ext cx="695036" cy="708665"/>
                        </a:xfrm>
                        <a:prstGeom prst="leftUpArrow">
                          <a:avLst>
                            <a:gd name="adj1" fmla="val 25000"/>
                            <a:gd name="adj2" fmla="val 24167"/>
                            <a:gd name="adj3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778A9" id="Left-Up Arrow 3" o:spid="_x0000_s1026" style="position:absolute;margin-left:164.6pt;margin-top:179.2pt;width:54.75pt;height:55.8pt;rotation:-278333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95036,708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" path="m,540696l173759,372726r,81090l440187,453816r,-280057l359097,173759,527067,,695036,173759r-81090,l613946,627575r-440187,l173759,708665,,540696xe" fillcolor="#5b9bd5 [3204]" strokecolor="#1f4d78 [1604]" strokeweight="1pt">
                <v:stroke joinstyle="miter"/>
                <v:path arrowok="t" o:connecttype="custom" o:connectlocs="0,540696;173759,372726;173759,453816;440187,453816;440187,173759;359097,173759;527067,0;695036,173759;613946,173759;613946,627575;173759,627575;173759,708665;0,540696" o:connectangles="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D4E43D" wp14:editId="1F4073A1">
            <wp:extent cx="8110728" cy="4562856"/>
            <wp:effectExtent l="0" t="0" r="508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110728" cy="456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0C" w:rsidRDefault="008C500C" w:rsidP="008C500C"/>
    <w:p w:rsidR="008C500C" w:rsidRDefault="008C500C" w:rsidP="008C500C">
      <w:pPr>
        <w:pStyle w:val="ListParagraph"/>
        <w:numPr>
          <w:ilvl w:val="0"/>
          <w:numId w:val="1"/>
        </w:numPr>
      </w:pPr>
      <w:r>
        <w:t>To merge the accounts you will check the box at the beginning of each record that you need to merge.</w:t>
      </w:r>
    </w:p>
    <w:p w:rsidR="000B0DC6" w:rsidRDefault="00331941" w:rsidP="000B0DC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2200275</wp:posOffset>
                </wp:positionV>
                <wp:extent cx="483870" cy="942975"/>
                <wp:effectExtent l="0" t="0" r="30480" b="28575"/>
                <wp:wrapNone/>
                <wp:docPr id="2" name="Curved Right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" cy="942975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4F44C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Curved Right Arrow 2" o:spid="_x0000_s1026" type="#_x0000_t102" style="position:absolute;margin-left:21.75pt;margin-top:173.25pt;width:38.1pt;height:74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" adj="16058,20214,16200" fillcolor="#5b9bd5 [3204]" strokecolor="#1f4d78 [1604]" strokeweight="1pt"/>
            </w:pict>
          </mc:Fallback>
        </mc:AlternateContent>
      </w:r>
      <w:r w:rsidR="000B0DC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1571625</wp:posOffset>
                </wp:positionV>
                <wp:extent cx="647700" cy="219075"/>
                <wp:effectExtent l="19050" t="19050" r="19050" b="47625"/>
                <wp:wrapNone/>
                <wp:docPr id="6" name="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1907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2C4B5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6" o:spid="_x0000_s1026" type="#_x0000_t66" style="position:absolute;margin-left:151.5pt;margin-top:123.75pt;width:51pt;height:1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" adj="3653" fillcolor="red" strokecolor="#1f4d78 [1604]" strokeweight="1pt"/>
            </w:pict>
          </mc:Fallback>
        </mc:AlternateContent>
      </w:r>
      <w:r w:rsidR="000B0DC6">
        <w:rPr>
          <w:noProof/>
        </w:rPr>
        <w:drawing>
          <wp:inline distT="0" distB="0" distL="0" distR="0" wp14:anchorId="42E55F67" wp14:editId="311ED78B">
            <wp:extent cx="8229600" cy="46291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DC6" w:rsidRDefault="000B0DC6" w:rsidP="000B0DC6"/>
    <w:p w:rsidR="008C500C" w:rsidRDefault="008C500C" w:rsidP="008C500C">
      <w:pPr>
        <w:pStyle w:val="ListParagraph"/>
        <w:numPr>
          <w:ilvl w:val="0"/>
          <w:numId w:val="1"/>
        </w:numPr>
      </w:pPr>
      <w:r>
        <w:t>You will then click the button that is labeled Merge Selected Patrons.</w:t>
      </w:r>
    </w:p>
    <w:p w:rsidR="008C500C" w:rsidRDefault="008C500C" w:rsidP="008C500C">
      <w:pPr>
        <w:pStyle w:val="ListParagraph"/>
        <w:numPr>
          <w:ilvl w:val="0"/>
          <w:numId w:val="1"/>
        </w:numPr>
      </w:pPr>
      <w:r>
        <w:lastRenderedPageBreak/>
        <w:t xml:space="preserve">It will ask you which record you want to keep and you will </w:t>
      </w:r>
      <w:r w:rsidR="00331941">
        <w:t>fill in the circle next to that record,</w:t>
      </w:r>
      <w:r>
        <w:t xml:space="preserve"> and then click the Merge Patrons button at the bottom. </w:t>
      </w:r>
    </w:p>
    <w:p w:rsidR="000B0DC6" w:rsidRDefault="000B0DC6" w:rsidP="000B0DC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1797050</wp:posOffset>
                </wp:positionV>
                <wp:extent cx="342900" cy="771525"/>
                <wp:effectExtent l="19050" t="19050" r="38100" b="28575"/>
                <wp:wrapNone/>
                <wp:docPr id="8" name="Up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7715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E925E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8" o:spid="_x0000_s1026" type="#_x0000_t68" style="position:absolute;margin-left:115.5pt;margin-top:141.5pt;width:27pt;height:6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" adj="4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1416050</wp:posOffset>
                </wp:positionV>
                <wp:extent cx="863600" cy="200025"/>
                <wp:effectExtent l="0" t="19050" r="31750" b="47625"/>
                <wp:wrapNone/>
                <wp:docPr id="9" name="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606F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" o:spid="_x0000_s1026" type="#_x0000_t13" style="position:absolute;margin-left:40.5pt;margin-top:111.5pt;width:68pt;height:15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" adj="19099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168C30C" wp14:editId="1477DF65">
            <wp:extent cx="8229600" cy="4629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C3A" w:rsidRDefault="00975C3A" w:rsidP="000B0DC6"/>
    <w:p w:rsidR="00975C3A" w:rsidRDefault="00975C3A" w:rsidP="000B0DC6"/>
    <w:p w:rsidR="00975C3A" w:rsidRDefault="00975C3A" w:rsidP="00975C3A">
      <w:pPr>
        <w:pStyle w:val="ListParagraph"/>
        <w:numPr>
          <w:ilvl w:val="0"/>
          <w:numId w:val="1"/>
        </w:numPr>
      </w:pPr>
      <w:r>
        <w:lastRenderedPageBreak/>
        <w:t>All accounts will then merge into the one chosen account.</w:t>
      </w:r>
    </w:p>
    <w:p w:rsidR="00975C3A" w:rsidRDefault="00975C3A" w:rsidP="00975C3A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1457325</wp:posOffset>
                </wp:positionV>
                <wp:extent cx="276225" cy="723900"/>
                <wp:effectExtent l="19050" t="19050" r="47625" b="19050"/>
                <wp:wrapNone/>
                <wp:docPr id="12" name="Up Arrow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723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E851E" id="Up Arrow 12" o:spid="_x0000_s1026" type="#_x0000_t68" style="position:absolute;margin-left:149.25pt;margin-top:114.75pt;width:21.75pt;height:5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" adj="4121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E8580A8" wp14:editId="14A5FA50">
            <wp:extent cx="8229600" cy="4629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53E8" w:rsidRDefault="003F53E8" w:rsidP="000B0DC6"/>
    <w:p w:rsidR="005864D7" w:rsidRDefault="005864D7"/>
    <w:sectPr w:rsidR="005864D7" w:rsidSect="00E02C7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E2819F4"/>
    <w:multiLevelType w:val="hybridMultilevel"/>
    <w:tmpl w:val="B778E4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00C"/>
    <w:rsid w:val="000B0DC6"/>
    <w:rsid w:val="0030082A"/>
    <w:rsid w:val="00331941"/>
    <w:rsid w:val="003F53E8"/>
    <w:rsid w:val="005864D7"/>
    <w:rsid w:val="007D7165"/>
    <w:rsid w:val="008C500C"/>
    <w:rsid w:val="00975C3A"/>
    <w:rsid w:val="00E02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497CC93-86A5-4B7B-B22A-5DDB2B01E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50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50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C310C03F</Template>
  <TotalTime>0</TotalTime>
  <Pages>4</Pages>
  <Words>84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Reed</dc:creator>
  <cp:keywords/>
  <dc:description/>
  <cp:lastModifiedBy>Jill Kleven</cp:lastModifiedBy>
  <cp:revision>2</cp:revision>
  <dcterms:created xsi:type="dcterms:W3CDTF">2019-01-22T20:53:00Z</dcterms:created>
  <dcterms:modified xsi:type="dcterms:W3CDTF">2019-01-22T20:53:00Z</dcterms:modified>
</cp:coreProperties>
</file>