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4EB" w:rsidRPr="00B973A5" w:rsidRDefault="00ED74EB" w:rsidP="00ED74EB">
      <w:pPr>
        <w:rPr>
          <w:b/>
          <w:sz w:val="32"/>
          <w:szCs w:val="32"/>
        </w:rPr>
      </w:pPr>
      <w:r w:rsidRPr="00B973A5">
        <w:rPr>
          <w:b/>
          <w:sz w:val="32"/>
          <w:szCs w:val="32"/>
        </w:rPr>
        <w:t>Marking an item Claims Returned</w:t>
      </w:r>
    </w:p>
    <w:p w:rsidR="00ED74EB" w:rsidRDefault="00ED74EB" w:rsidP="00ED74EB"/>
    <w:p w:rsidR="00ED74EB" w:rsidRDefault="00ED74EB" w:rsidP="00ED74EB">
      <w:pPr>
        <w:pStyle w:val="ListParagraph"/>
        <w:numPr>
          <w:ilvl w:val="0"/>
          <w:numId w:val="1"/>
        </w:numPr>
      </w:pPr>
      <w:r>
        <w:t>While in the patron’s account click in the Item that is Claims Returned and the item record will come up.</w:t>
      </w:r>
    </w:p>
    <w:p w:rsidR="00ED74EB" w:rsidRDefault="00ED74EB" w:rsidP="00ED74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2726690</wp:posOffset>
                </wp:positionV>
                <wp:extent cx="247650" cy="590550"/>
                <wp:effectExtent l="19050" t="19050" r="38100" b="1905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90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90E7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111.75pt;margin-top:214.7pt;width:19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" adj="4529" fillcolor="#5b9bd5 [3204]" strokecolor="#1f4d78 [1604]" strokeweight="1pt"/>
            </w:pict>
          </mc:Fallback>
        </mc:AlternateContent>
      </w:r>
      <w:r w:rsidR="007D1D30">
        <w:rPr>
          <w:noProof/>
        </w:rPr>
        <w:drawing>
          <wp:inline distT="0" distB="0" distL="0" distR="0" wp14:anchorId="1C3EED7F" wp14:editId="0C2E0366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EB" w:rsidRDefault="00ED74EB" w:rsidP="00ED74EB"/>
    <w:p w:rsidR="00ED74EB" w:rsidRDefault="00ED74EB" w:rsidP="00ED74EB">
      <w:pPr>
        <w:pStyle w:val="ListParagraph"/>
        <w:numPr>
          <w:ilvl w:val="0"/>
          <w:numId w:val="1"/>
        </w:numPr>
      </w:pPr>
      <w:r>
        <w:lastRenderedPageBreak/>
        <w:t>Next, go to the window next to Damaged Status and open it up and click on Claims Returned and then click the Set Status button.</w:t>
      </w:r>
    </w:p>
    <w:p w:rsidR="007D1D30" w:rsidRDefault="007D1D30" w:rsidP="007D1D30"/>
    <w:p w:rsidR="00ED74EB" w:rsidRDefault="00B515FC" w:rsidP="00ED74E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2743200</wp:posOffset>
                </wp:positionV>
                <wp:extent cx="1200150" cy="512445"/>
                <wp:effectExtent l="0" t="0" r="19050" b="40005"/>
                <wp:wrapNone/>
                <wp:docPr id="6" name="Curved 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244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1654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6" o:spid="_x0000_s1026" type="#_x0000_t105" style="position:absolute;margin-left:99pt;margin-top:3in;width:94.5pt;height:4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" adj="16989,20447,16200" fillcolor="#5b9bd5 [3204]" strokecolor="#1f4d78 [1604]" strokeweight="1pt"/>
            </w:pict>
          </mc:Fallback>
        </mc:AlternateContent>
      </w:r>
      <w:r w:rsidR="007D1D30">
        <w:rPr>
          <w:noProof/>
        </w:rPr>
        <w:drawing>
          <wp:inline distT="0" distB="0" distL="0" distR="0" wp14:anchorId="4B0A1654" wp14:editId="1B375229">
            <wp:extent cx="822960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FC" w:rsidRDefault="00B515FC" w:rsidP="00ED74EB"/>
    <w:p w:rsidR="00B515FC" w:rsidRDefault="00B515FC" w:rsidP="00ED74EB"/>
    <w:p w:rsidR="00ED74EB" w:rsidRDefault="00ED74EB" w:rsidP="00ED74EB"/>
    <w:p w:rsidR="00ED74EB" w:rsidRDefault="00ED74EB" w:rsidP="00ED74EB">
      <w:pPr>
        <w:pStyle w:val="ListParagraph"/>
        <w:numPr>
          <w:ilvl w:val="0"/>
          <w:numId w:val="1"/>
        </w:numPr>
      </w:pPr>
      <w:r>
        <w:t>You can then go back to the patron’s account by clicking on the account number and name that is next to Checkout Status.</w:t>
      </w:r>
    </w:p>
    <w:p w:rsidR="007D1D30" w:rsidRDefault="007D1D30" w:rsidP="007D1D30"/>
    <w:p w:rsidR="00B515FC" w:rsidRDefault="00B515FC" w:rsidP="00B515FC">
      <w:r w:rsidRPr="00ED74E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5D474" wp14:editId="653444FF">
                <wp:simplePos x="0" y="0"/>
                <wp:positionH relativeFrom="margin">
                  <wp:posOffset>3152775</wp:posOffset>
                </wp:positionH>
                <wp:positionV relativeFrom="paragraph">
                  <wp:posOffset>2895600</wp:posOffset>
                </wp:positionV>
                <wp:extent cx="704850" cy="257175"/>
                <wp:effectExtent l="19050" t="19050" r="19050" b="4762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DC84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248.25pt;margin-top:228pt;width:55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" adj="3941" fillcolor="#5b9bd5" strokecolor="#41719c" strokeweight="1pt">
                <w10:wrap anchorx="margin"/>
              </v:shape>
            </w:pict>
          </mc:Fallback>
        </mc:AlternateContent>
      </w:r>
      <w:r w:rsidR="007D1D30">
        <w:rPr>
          <w:noProof/>
        </w:rPr>
        <w:drawing>
          <wp:inline distT="0" distB="0" distL="0" distR="0" wp14:anchorId="30DE2538" wp14:editId="67B928E5">
            <wp:extent cx="8229600" cy="462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FC" w:rsidRDefault="00B515FC" w:rsidP="00B515FC"/>
    <w:p w:rsidR="00B515FC" w:rsidRDefault="00B515FC" w:rsidP="00B515FC"/>
    <w:p w:rsidR="00ED74EB" w:rsidRDefault="00ED74EB" w:rsidP="00ED74EB"/>
    <w:p w:rsidR="00ED74EB" w:rsidRDefault="00ED74EB" w:rsidP="00ED74EB">
      <w:pPr>
        <w:pStyle w:val="ListParagraph"/>
        <w:numPr>
          <w:ilvl w:val="0"/>
          <w:numId w:val="1"/>
        </w:numPr>
      </w:pPr>
      <w:r>
        <w:t>Once back in the patron record copy the item number go to the Add Message button that is at the top of the patron record.</w:t>
      </w:r>
    </w:p>
    <w:p w:rsidR="00ED74EB" w:rsidRDefault="00ED74EB" w:rsidP="00ED74EB">
      <w:pPr>
        <w:pStyle w:val="ListParagraph"/>
      </w:pPr>
    </w:p>
    <w:p w:rsidR="00ED74EB" w:rsidRDefault="00ED74EB" w:rsidP="00ED74E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1301750</wp:posOffset>
                </wp:positionV>
                <wp:extent cx="266700" cy="647700"/>
                <wp:effectExtent l="19050" t="19050" r="38100" b="19050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47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275B" id="Up Arrow 8" o:spid="_x0000_s1026" type="#_x0000_t68" style="position:absolute;margin-left:246pt;margin-top:102.5pt;width:21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" adj="4447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E86C09" wp14:editId="7ADDFA83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B2" w:rsidRDefault="00E02BB2" w:rsidP="00ED74EB"/>
    <w:p w:rsidR="00E02BB2" w:rsidRDefault="00E02BB2" w:rsidP="00ED74EB"/>
    <w:p w:rsidR="00ED74EB" w:rsidRDefault="00ED74EB" w:rsidP="00ED74EB">
      <w:pPr>
        <w:pStyle w:val="ListParagraph"/>
        <w:numPr>
          <w:ilvl w:val="0"/>
          <w:numId w:val="1"/>
        </w:numPr>
      </w:pPr>
      <w:r>
        <w:t>Y</w:t>
      </w:r>
      <w:r w:rsidR="00E02BB2">
        <w:t>ou will leave Add a Message</w:t>
      </w:r>
      <w:r>
        <w:t xml:space="preserve"> as Staff-Internal note, the</w:t>
      </w:r>
      <w:r w:rsidR="00E02BB2">
        <w:t>n</w:t>
      </w:r>
      <w:r>
        <w:t xml:space="preserve"> open the Predefined Notes window and choose Claims Returned.</w:t>
      </w:r>
    </w:p>
    <w:p w:rsidR="00E02BB2" w:rsidRDefault="00E02BB2" w:rsidP="00E02BB2"/>
    <w:p w:rsidR="00E02BB2" w:rsidRDefault="00E02BB2" w:rsidP="00E02B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732789</wp:posOffset>
                </wp:positionV>
                <wp:extent cx="385445" cy="587695"/>
                <wp:effectExtent l="13335" t="24765" r="46990" b="46990"/>
                <wp:wrapNone/>
                <wp:docPr id="10" name="Lef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5445" cy="58769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EEB2" id="Left-Up Arrow 10" o:spid="_x0000_s1026" style="position:absolute;margin-left:321.05pt;margin-top:57.7pt;width:30.35pt;height:46.3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58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" path="m,491334l96361,394973r,48180l240903,443153r,-346792l192723,96361,289084,r96361,96361l337264,96361r,443153l96361,539514r,48181l,491334xe" fillcolor="#5b9bd5 [3204]" strokecolor="#1f4d78 [1604]" strokeweight="1pt">
                <v:stroke joinstyle="miter"/>
                <v:path arrowok="t" o:connecttype="custom" o:connectlocs="0,491334;96361,394973;96361,443153;240903,443153;240903,96361;192723,96361;289084,0;385445,96361;337264,96361;337264,539514;96361,539514;96361,587695;0,491334" o:connectangles="0,0,0,0,0,0,0,0,0,0,0,0,0"/>
              </v:shape>
            </w:pict>
          </mc:Fallback>
        </mc:AlternateContent>
      </w:r>
      <w:r w:rsidR="00B515FC">
        <w:rPr>
          <w:noProof/>
        </w:rPr>
        <w:drawing>
          <wp:inline distT="0" distB="0" distL="0" distR="0" wp14:anchorId="7E96BC9D" wp14:editId="5EBF6A4F">
            <wp:extent cx="8229600" cy="462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EB" w:rsidRDefault="00ED74EB" w:rsidP="007D1D30">
      <w:pPr>
        <w:pStyle w:val="ListParagraph"/>
        <w:numPr>
          <w:ilvl w:val="0"/>
          <w:numId w:val="1"/>
        </w:numPr>
      </w:pPr>
      <w:r>
        <w:lastRenderedPageBreak/>
        <w:t>The note field will open and you will paste the Item ID number where is says REPLACE THIS TEXT WITH ITEM BARCODE, and then Click on Save.</w:t>
      </w:r>
    </w:p>
    <w:p w:rsidR="007D1D30" w:rsidRDefault="007D1D30" w:rsidP="007D1D30"/>
    <w:p w:rsidR="00E02BB2" w:rsidRDefault="00E02BB2" w:rsidP="00E02BB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33FE73" wp14:editId="73B55E9C">
                <wp:simplePos x="0" y="0"/>
                <wp:positionH relativeFrom="column">
                  <wp:posOffset>4130199</wp:posOffset>
                </wp:positionH>
                <wp:positionV relativeFrom="paragraph">
                  <wp:posOffset>889159</wp:posOffset>
                </wp:positionV>
                <wp:extent cx="435928" cy="881380"/>
                <wp:effectExtent l="24765" t="13335" r="27305" b="46355"/>
                <wp:wrapNone/>
                <wp:docPr id="12" name="Left-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5928" cy="881380"/>
                        </a:xfrm>
                        <a:prstGeom prst="left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A594" id="Left-Up Arrow 12" o:spid="_x0000_s1026" style="position:absolute;margin-left:325.2pt;margin-top:70pt;width:34.35pt;height:69.4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928,88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" path="m,772398l108982,663416r,54491l272455,717907r,-608925l217964,108982,326946,,435928,108982r-54491,l381437,826889r-272455,l108982,881380,,772398xe" fillcolor="#5b9bd5" strokecolor="#41719c" strokeweight="1pt">
                <v:stroke joinstyle="miter"/>
                <v:path arrowok="t" o:connecttype="custom" o:connectlocs="0,772398;108982,663416;108982,717907;272455,717907;272455,108982;217964,108982;326946,0;435928,108982;381437,108982;381437,826889;108982,826889;108982,881380;0,772398" o:connectangles="0,0,0,0,0,0,0,0,0,0,0,0,0"/>
              </v:shape>
            </w:pict>
          </mc:Fallback>
        </mc:AlternateContent>
      </w:r>
      <w:r w:rsidR="007D1D30">
        <w:rPr>
          <w:noProof/>
        </w:rPr>
        <w:drawing>
          <wp:inline distT="0" distB="0" distL="0" distR="0" wp14:anchorId="40D7ACC0" wp14:editId="326F0788">
            <wp:extent cx="8229600" cy="4629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B2" w:rsidRDefault="00E02BB2" w:rsidP="00E02BB2"/>
    <w:p w:rsidR="00E02BB2" w:rsidRDefault="00E02BB2" w:rsidP="00E02BB2">
      <w:pPr>
        <w:pStyle w:val="ListParagraph"/>
        <w:numPr>
          <w:ilvl w:val="0"/>
          <w:numId w:val="1"/>
        </w:numPr>
      </w:pPr>
      <w:r>
        <w:lastRenderedPageBreak/>
        <w:t>The note will then display at the top of the patron record along with the date and the name of the staff person adding the note.</w:t>
      </w:r>
    </w:p>
    <w:p w:rsidR="00E02BB2" w:rsidRDefault="00E02BB2" w:rsidP="00E02BB2"/>
    <w:p w:rsidR="00E02BB2" w:rsidRDefault="00E02BB2" w:rsidP="00E02BB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1587500</wp:posOffset>
                </wp:positionV>
                <wp:extent cx="276225" cy="647700"/>
                <wp:effectExtent l="19050" t="19050" r="47625" b="1905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47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024E" id="Up Arrow 14" o:spid="_x0000_s1026" type="#_x0000_t68" style="position:absolute;margin-left:179.25pt;margin-top:125pt;width:21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" adj="4606" fillcolor="#5b9bd5 [3204]" strokecolor="#1f4d78 [1604]" strokeweight="1pt"/>
            </w:pict>
          </mc:Fallback>
        </mc:AlternateContent>
      </w:r>
      <w:r w:rsidR="007F2ACC">
        <w:rPr>
          <w:noProof/>
        </w:rPr>
        <w:drawing>
          <wp:inline distT="0" distB="0" distL="0" distR="0" wp14:anchorId="492B83A4" wp14:editId="2565FF79">
            <wp:extent cx="8229600" cy="4629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B2" w:rsidRDefault="00E02BB2" w:rsidP="00E02BB2"/>
    <w:p w:rsidR="008F0F91" w:rsidRDefault="00ED74EB" w:rsidP="00ED74EB">
      <w:pPr>
        <w:pStyle w:val="ListParagraph"/>
        <w:numPr>
          <w:ilvl w:val="0"/>
          <w:numId w:val="1"/>
        </w:numPr>
      </w:pPr>
      <w:r>
        <w:lastRenderedPageBreak/>
        <w:t>Once you have complete</w:t>
      </w:r>
      <w:r w:rsidR="008F0F91">
        <w:t>d</w:t>
      </w:r>
      <w:r>
        <w:t xml:space="preserve"> this you can then check the item in </w:t>
      </w:r>
      <w:r w:rsidR="00E02BB2">
        <w:t xml:space="preserve">by checking the box to the right of the item record in the Check in column and </w:t>
      </w:r>
      <w:r w:rsidR="008F0F91">
        <w:t xml:space="preserve">clicking on the button marked Renew or Check in Selected items. </w:t>
      </w:r>
    </w:p>
    <w:p w:rsidR="006E2988" w:rsidRDefault="006E2988" w:rsidP="006E2988"/>
    <w:p w:rsidR="00686675" w:rsidRDefault="006E2988" w:rsidP="0068667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DB1B09" wp14:editId="63A8D261">
                <wp:simplePos x="0" y="0"/>
                <wp:positionH relativeFrom="column">
                  <wp:posOffset>2038350</wp:posOffset>
                </wp:positionH>
                <wp:positionV relativeFrom="paragraph">
                  <wp:posOffset>3435985</wp:posOffset>
                </wp:positionV>
                <wp:extent cx="266700" cy="539750"/>
                <wp:effectExtent l="19050" t="0" r="19050" b="3175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39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D90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8" o:spid="_x0000_s1026" type="#_x0000_t67" style="position:absolute;margin-left:160.5pt;margin-top:270.55pt;width:21pt;height: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" adj="16264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7505700</wp:posOffset>
                </wp:positionH>
                <wp:positionV relativeFrom="paragraph">
                  <wp:posOffset>2007235</wp:posOffset>
                </wp:positionV>
                <wp:extent cx="266700" cy="539750"/>
                <wp:effectExtent l="19050" t="0" r="19050" b="3175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39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B8C1" id="Down Arrow 27" o:spid="_x0000_s1026" type="#_x0000_t67" style="position:absolute;margin-left:591pt;margin-top:158.05pt;width:21pt;height: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" adj="16264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CD70D9" wp14:editId="6BB99AA9">
            <wp:extent cx="8229600" cy="4629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91" w:rsidRDefault="008F0F91" w:rsidP="008F0F91"/>
    <w:p w:rsidR="008F0F91" w:rsidRDefault="008F0F91" w:rsidP="008F0F91">
      <w:pPr>
        <w:pStyle w:val="ListParagraph"/>
      </w:pPr>
    </w:p>
    <w:p w:rsidR="00ED74EB" w:rsidRDefault="00686675" w:rsidP="00686675">
      <w:pPr>
        <w:pStyle w:val="ListParagraph"/>
        <w:numPr>
          <w:ilvl w:val="0"/>
          <w:numId w:val="1"/>
        </w:numPr>
      </w:pPr>
      <w:r>
        <w:t>Next, mark the item</w:t>
      </w:r>
      <w:r w:rsidR="00ED74EB">
        <w:t xml:space="preserve"> Missing in the item record by</w:t>
      </w:r>
      <w:r>
        <w:t xml:space="preserve"> clicking on the item number. O</w:t>
      </w:r>
      <w:r w:rsidR="00ED74EB">
        <w:t>pening the window next to Lost Status,</w:t>
      </w:r>
      <w:r>
        <w:t xml:space="preserve"> click</w:t>
      </w:r>
      <w:r w:rsidR="00ED74EB">
        <w:t xml:space="preserve"> on Missing and then the Set Status button to complete the Claims Return.</w:t>
      </w:r>
    </w:p>
    <w:p w:rsidR="006E2988" w:rsidRDefault="000F744B" w:rsidP="006E298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2137410</wp:posOffset>
                </wp:positionV>
                <wp:extent cx="1216152" cy="495300"/>
                <wp:effectExtent l="0" t="0" r="22225" b="38100"/>
                <wp:wrapNone/>
                <wp:docPr id="3" name="Curved 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4953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88F2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3" o:spid="_x0000_s1026" type="#_x0000_t105" style="position:absolute;margin-left:104.25pt;margin-top:168.3pt;width:95.75pt;height:3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" adj="17202,20501,16200" fillcolor="#5b9bd5 [3204]" strokecolor="#1f4d78 [1604]" strokeweight="1pt"/>
            </w:pict>
          </mc:Fallback>
        </mc:AlternateContent>
      </w:r>
      <w:r w:rsidR="006E2988">
        <w:rPr>
          <w:noProof/>
        </w:rPr>
        <w:drawing>
          <wp:inline distT="0" distB="0" distL="0" distR="0" wp14:anchorId="193B1C75" wp14:editId="7B173691">
            <wp:extent cx="8229600" cy="4629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EEB" w:rsidRDefault="00D01EEB"/>
    <w:sectPr w:rsidR="00D01EEB" w:rsidSect="00ED74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7F06"/>
    <w:multiLevelType w:val="hybridMultilevel"/>
    <w:tmpl w:val="C944C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EB"/>
    <w:rsid w:val="000B5C55"/>
    <w:rsid w:val="000F744B"/>
    <w:rsid w:val="00686675"/>
    <w:rsid w:val="006E2988"/>
    <w:rsid w:val="0075347A"/>
    <w:rsid w:val="007D1D30"/>
    <w:rsid w:val="007F2ACC"/>
    <w:rsid w:val="008A131A"/>
    <w:rsid w:val="008F0F91"/>
    <w:rsid w:val="0094102E"/>
    <w:rsid w:val="00B515FC"/>
    <w:rsid w:val="00D01EEB"/>
    <w:rsid w:val="00D179D2"/>
    <w:rsid w:val="00E02BB2"/>
    <w:rsid w:val="00ED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6CBAFE-9A98-4B4D-B6E2-FA8526EF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1E1A7E2B</Template>
  <TotalTime>1</TotalTime>
  <Pages>9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Reed</dc:creator>
  <cp:keywords/>
  <dc:description/>
  <cp:lastModifiedBy>Jan Reed</cp:lastModifiedBy>
  <cp:revision>2</cp:revision>
  <dcterms:created xsi:type="dcterms:W3CDTF">2019-01-22T23:16:00Z</dcterms:created>
  <dcterms:modified xsi:type="dcterms:W3CDTF">2019-01-22T23:16:00Z</dcterms:modified>
</cp:coreProperties>
</file>