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7C17" w:rsidRPr="00AE4FA0" w:rsidRDefault="00647C17">
      <w:pPr>
        <w:rPr>
          <w:b/>
          <w:sz w:val="32"/>
          <w:szCs w:val="32"/>
        </w:rPr>
      </w:pPr>
      <w:r w:rsidRPr="00AE4FA0">
        <w:rPr>
          <w:b/>
          <w:sz w:val="32"/>
          <w:szCs w:val="32"/>
        </w:rPr>
        <w:t>Walking a patron thro</w:t>
      </w:r>
      <w:r w:rsidR="00AE4FA0">
        <w:rPr>
          <w:b/>
          <w:sz w:val="32"/>
          <w:szCs w:val="32"/>
        </w:rPr>
        <w:t>ugh making a payment on the</w:t>
      </w:r>
      <w:r w:rsidRPr="00AE4FA0">
        <w:rPr>
          <w:b/>
          <w:sz w:val="32"/>
          <w:szCs w:val="32"/>
        </w:rPr>
        <w:t xml:space="preserve"> library website</w:t>
      </w:r>
    </w:p>
    <w:p w:rsidR="00802688" w:rsidRDefault="00AC4F90" w:rsidP="00802688">
      <w:pPr>
        <w:pStyle w:val="ListParagraph"/>
        <w:numPr>
          <w:ilvl w:val="0"/>
          <w:numId w:val="1"/>
        </w:numPr>
      </w:pPr>
      <w:r>
        <w:t>Have patron go</w:t>
      </w:r>
      <w:r w:rsidR="00802688">
        <w:t xml:space="preserve"> to the library’s main web page at</w:t>
      </w:r>
      <w:r>
        <w:t xml:space="preserve"> </w:t>
      </w:r>
      <w:hyperlink r:id="rId5" w:history="1">
        <w:r w:rsidRPr="00893523">
          <w:rPr>
            <w:rStyle w:val="Hyperlink"/>
          </w:rPr>
          <w:t>www.pueblolibrary.org</w:t>
        </w:r>
      </w:hyperlink>
      <w:r>
        <w:t xml:space="preserve">.  Once there they </w:t>
      </w:r>
      <w:r w:rsidR="00425509">
        <w:t>can click on one of the</w:t>
      </w:r>
      <w:r>
        <w:t xml:space="preserve"> link</w:t>
      </w:r>
      <w:r w:rsidR="00425509">
        <w:t>s</w:t>
      </w:r>
      <w:r>
        <w:t xml:space="preserve"> for My Account</w:t>
      </w:r>
      <w:r w:rsidR="00433AE6">
        <w:t>.</w:t>
      </w:r>
    </w:p>
    <w:p w:rsidR="00802688" w:rsidRDefault="00802688"/>
    <w:p w:rsidR="00433AE6" w:rsidRDefault="0042550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3231515</wp:posOffset>
                </wp:positionV>
                <wp:extent cx="733425" cy="304800"/>
                <wp:effectExtent l="19050" t="19050" r="28575" b="38100"/>
                <wp:wrapNone/>
                <wp:docPr id="15" name="Lef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3048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3DB06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5" o:spid="_x0000_s1026" type="#_x0000_t66" style="position:absolute;margin-left:211.5pt;margin-top:254.45pt;width:57.7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lTBdwIAAEAFAAAOAAAAZHJzL2Uyb0RvYy54bWysVFFP2zAQfp+0/2D5fSQtZbCKFFUgpkkV&#10;VMDEs3FsEsn2eWe3affrd3bSgADtYVoeHJ/v7ru7z3c+v9hZw7YKQwuu4pOjkjPlJNSte674z4fr&#10;L2echShcLQw4VfG9Cvxi8fnTeefnagoNmFohIxAX5p2veBOjnxdFkI2yIhyBV46UGtCKSCI+FzWK&#10;jtCtKaZl+bXoAGuPIFUIdHrVK/ki42utZLzVOqjITMUpt5hXzOtTWovFuZg/o/BNK4c0xD9kYUXr&#10;KOgIdSWiYBts30HZViIE0PFIgi1A61aqXANVMynfVHPfCK9yLURO8CNN4f/BypvtGllb092dcOaE&#10;pTtaKR3ZEhE6RofEUOfDnAzv/RoHKdA2lbvTaNOfCmG7zOp+ZFXtIpN0eHp8PJsSuCTVcTk7KzPr&#10;xYuzxxC/K7AsbSpuKHyOngkV21WIFJXsD3YkpIz6HPIu7o1KaRh3pzRVQ1Gn2Tv3kbo0yLaCOkBI&#10;qVyc9KpG1Ko/PinpS4VSkNEjSxkwIevWmBF7AEg9+h67hxnsk6vKbTg6l39LrHcePXJkcHF0tq0D&#10;/AjAUFVD5N7+QFJPTWLpCeo93TVCPwTBy+uWCF+JENcCqetpPmiS4y0t2kBXcRh2nDWAvz86T/bU&#10;jKTlrKMpqnj4tRGoODM/HLXpt8lslsYuC7OT0ykJ+Frz9FrjNvYS6Jom9GZ4mbfJPprDViPYRxr4&#10;ZYpKKuEkxa64jHgQLmM/3fRkSLVcZjMaNS/iyt17mcATq6mXHnaPAv3QdZHa9QYOEyfmb/qut02e&#10;DpabCLrNTfnC68A3jWlunOFJSe/AazlbvTx8iz8AAAD//wMAUEsDBBQABgAIAAAAIQA6n0MC4AAA&#10;AAsBAAAPAAAAZHJzL2Rvd25yZXYueG1sTI/BTsMwEETvSPyDtUjcqENLqjTEqaCiUiVOlEpwdOMl&#10;ibDXke2m4e/ZnuA2qxnNvqnWk7NixBB7TwruZxkIpMabnloFh/ftXQEiJk1GW0+o4AcjrOvrq0qX&#10;xp/pDcd9agWXUCy1gi6loZQyNh06HWd+QGLvywenE5+hlSboM5c7K+dZtpRO98QfOj3gpsPme39y&#10;CvBzCuGDxs3OFa928PbwvI0vSt3eTE+PIBJO6S8MF3xGh5qZjv5EJgqr4GG+4C1JQZ4VKxCcyBdF&#10;DuLIIl+uQNaV/L+h/gUAAP//AwBQSwECLQAUAAYACAAAACEAtoM4kv4AAADhAQAAEwAAAAAAAAAA&#10;AAAAAAAAAAAAW0NvbnRlbnRfVHlwZXNdLnhtbFBLAQItABQABgAIAAAAIQA4/SH/1gAAAJQBAAAL&#10;AAAAAAAAAAAAAAAAAC8BAABfcmVscy8ucmVsc1BLAQItABQABgAIAAAAIQAK5lTBdwIAAEAFAAAO&#10;AAAAAAAAAAAAAAAAAC4CAABkcnMvZTJvRG9jLnhtbFBLAQItABQABgAIAAAAIQA6n0MC4AAAAAsB&#10;AAAPAAAAAAAAAAAAAAAAANEEAABkcnMvZG93bnJldi54bWxQSwUGAAAAAAQABADzAAAA3gUAAAAA&#10;" adj="4488" fillcolor="#5b9bd5 [3204]" strokecolor="#1f4d78 [1604]" strokeweight="1pt"/>
            </w:pict>
          </mc:Fallback>
        </mc:AlternateContent>
      </w:r>
      <w:r w:rsidR="00AC4F9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5314950</wp:posOffset>
                </wp:positionH>
                <wp:positionV relativeFrom="paragraph">
                  <wp:posOffset>869315</wp:posOffset>
                </wp:positionV>
                <wp:extent cx="303530" cy="657225"/>
                <wp:effectExtent l="19050" t="19050" r="20320" b="28575"/>
                <wp:wrapNone/>
                <wp:docPr id="8" name="Up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" cy="6572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F8F5A7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8" o:spid="_x0000_s1026" type="#_x0000_t68" style="position:absolute;margin-left:418.5pt;margin-top:68.45pt;width:23.9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3AEcgIAADoFAAAOAAAAZHJzL2Uyb0RvYy54bWysVFFP2zAQfp+0/2D5fSQtlLGKFFUgpkkI&#10;0ADx7Dp2E8n2eWe3affrd3bSgADtYVoeHNt3993dd3c+v9hZw7YKQwuu4pOjkjPlJNStW1f86fH6&#10;yxlnIQpXCwNOVXyvAr9YfP503vm5mkIDplbICMSFeecr3sTo50URZKOsCEfglSOhBrQi0hHXRY2i&#10;I3RrimlZnhYdYO0RpAqBbq96IV9kfK2VjHdaBxWZqTjFFvOKeV2ltVici/kahW9aOYQh/iEKK1pH&#10;TkeoKxEF22D7Dsq2EiGAjkcSbAFat1LlHCibSfkmm4dGeJVzIXKCH2kK/w9W3m7vkbV1xalQTlgq&#10;0ZNnS0To2Flip/NhTkoP/h6HU6BtSnWn0aY/JcF2mdH9yKjaRSbp8rg8nh0T75JEp7Ov0+ksYRYv&#10;xh5D/K7AsrSp+MZn15lKsb0Jsdc+aJFpiqePIO/i3qgUhHE/laY8yOc0W+cOUpcG2VZQ7YWUysVJ&#10;L2pErfrrWUnfENJokQPMgAlZt8aM2ANA6s732H2sg34yVbkBR+Pyb4H1xqNF9gwujsa2dYAfARjK&#10;avDc6x9I6qlJLK2g3lOVEfr2D15et0T3jQjxXiD1O1WIZjje0aINdBWHYcdZA/j7o/ukT21IUs46&#10;mp+Kh18bgYoz88NRg36bnJykgcuHEyo9HfC1ZPVa4jb2EqhME3otvMzbpB/NYasR7DON+jJ5JZFw&#10;knxXXEY8HC5jP9f0WEi1XGY1GjIv4o178DKBJ1ZTLz3ungX6oeciNestHGZNzN/0Xa+bLB0sNxF0&#10;m5vyhdeBbxrQ3DjDY5JegNfnrPXy5C3+AAAA//8DAFBLAwQUAAYACAAAACEAWBkw6d8AAAALAQAA&#10;DwAAAGRycy9kb3ducmV2LnhtbEyPy07DMBBF90j8gzVI7KiDG7UhxKlQ1e4AqSkfMI1NEuFHZDtt&#10;+vcdVrAc3as751Sb2Rp21iEO3kl4XmTAtGu9Glwn4eu4fyqAxYROofFOS7jqCJv6/q7CUvmLO+hz&#10;kzpGIy6WKKFPaSw5j22vLcaFH7Wj7NsHi4nO0HEV8ELj1nCRZStucXD0ocdRb3vd/jSTlfDRbvlu&#10;58MajRiP06doULxfpXx8mN9egSU9p78y/OITOtTEdPKTU5EZCcVyTS6JguXqBRg1iiInmZMEkWc5&#10;8Lri/x3qGwAAAP//AwBQSwECLQAUAAYACAAAACEAtoM4kv4AAADhAQAAEwAAAAAAAAAAAAAAAAAA&#10;AAAAW0NvbnRlbnRfVHlwZXNdLnhtbFBLAQItABQABgAIAAAAIQA4/SH/1gAAAJQBAAALAAAAAAAA&#10;AAAAAAAAAC8BAABfcmVscy8ucmVsc1BLAQItABQABgAIAAAAIQAbr3AEcgIAADoFAAAOAAAAAAAA&#10;AAAAAAAAAC4CAABkcnMvZTJvRG9jLnhtbFBLAQItABQABgAIAAAAIQBYGTDp3wAAAAsBAAAPAAAA&#10;AAAAAAAAAAAAAMwEAABkcnMvZG93bnJldi54bWxQSwUGAAAAAAQABADzAAAA2AUAAAAA&#10;" adj="4988" fillcolor="#5b9bd5 [3204]" strokecolor="#1f4d78 [1604]" strokeweight="1pt"/>
            </w:pict>
          </mc:Fallback>
        </mc:AlternateContent>
      </w:r>
      <w:r w:rsidR="00647C17">
        <w:rPr>
          <w:noProof/>
        </w:rPr>
        <w:drawing>
          <wp:inline distT="0" distB="0" distL="0" distR="0" wp14:anchorId="0640C72E" wp14:editId="6D6B5305">
            <wp:extent cx="8110728" cy="4562856"/>
            <wp:effectExtent l="0" t="0" r="508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10728" cy="456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C17" w:rsidRDefault="00425509" w:rsidP="00425509">
      <w:pPr>
        <w:pStyle w:val="ListParagraph"/>
        <w:numPr>
          <w:ilvl w:val="0"/>
          <w:numId w:val="1"/>
        </w:numPr>
      </w:pPr>
      <w:r>
        <w:lastRenderedPageBreak/>
        <w:t>Patron</w:t>
      </w:r>
      <w:r w:rsidR="00AC4F90">
        <w:t xml:space="preserve"> will need to log into their </w:t>
      </w:r>
      <w:r>
        <w:t xml:space="preserve">account using </w:t>
      </w:r>
      <w:r w:rsidR="00AC4F90">
        <w:t>their library card number and PIN number.  We cannot give out the card number over the phone and we can no longer see the PIN.</w:t>
      </w:r>
    </w:p>
    <w:p w:rsidR="00425509" w:rsidRDefault="00425509" w:rsidP="00425509"/>
    <w:p w:rsidR="00647C17" w:rsidRDefault="00647C17">
      <w:r>
        <w:rPr>
          <w:noProof/>
        </w:rPr>
        <w:drawing>
          <wp:inline distT="0" distB="0" distL="0" distR="0" wp14:anchorId="233AF4FA" wp14:editId="206DD495">
            <wp:extent cx="8110728" cy="4562856"/>
            <wp:effectExtent l="0" t="0" r="508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10728" cy="456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509" w:rsidRDefault="00425509"/>
    <w:p w:rsidR="00647C17" w:rsidRDefault="00425509" w:rsidP="00425509">
      <w:pPr>
        <w:pStyle w:val="ListParagraph"/>
        <w:numPr>
          <w:ilvl w:val="0"/>
          <w:numId w:val="1"/>
        </w:numPr>
      </w:pPr>
      <w:r>
        <w:lastRenderedPageBreak/>
        <w:t>Once in the account, the patron</w:t>
      </w:r>
      <w:r w:rsidR="00AC4F90">
        <w:t xml:space="preserve"> w</w:t>
      </w:r>
      <w:r>
        <w:t xml:space="preserve">ill need to click on YOUR FINES, located </w:t>
      </w:r>
      <w:r w:rsidR="00AC4F90">
        <w:t>on the left hand side.  Clicking on the FINES tab does NOT give you the option to make a payment.</w:t>
      </w:r>
    </w:p>
    <w:p w:rsidR="00647C17" w:rsidRDefault="0042550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1063624</wp:posOffset>
                </wp:positionV>
                <wp:extent cx="381000" cy="796925"/>
                <wp:effectExtent l="19050" t="0" r="38100" b="41275"/>
                <wp:wrapNone/>
                <wp:docPr id="10" name="Down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7969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42F1F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0" o:spid="_x0000_s1026" type="#_x0000_t67" style="position:absolute;margin-left:171.75pt;margin-top:83.75pt;width:30pt;height:6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h4mhAIAAHQFAAAOAAAAZHJzL2Uyb0RvYy54bWysVN1r2zAQfx/sfxB6X21n/Qx1SmjJGJQ2&#10;rB19VmQpNsg67aTEyf76nWTHDV3ZYOzFvtPd/e77rm92rWFbhb4BW/LiJOdMWQlVY9cl//68+HTJ&#10;mQ/CVsKAVSXfK89vZh8/XHduqiZQg6kUMgKxftq5ktchuGmWeVmrVvgTcMqSUAO2IhCL66xC0RF6&#10;a7JJnp9nHWDlEKTynl7veiGfJXytlQyPWnsVmCk5xRbSF9N3Fb/Z7FpM1yhc3cghDPEPUbSiseR0&#10;hLoTQbANNr9BtY1E8KDDiYQ2A60bqVIOlE2Rv8nmqRZOpVyoON6NZfL/D1Y+bJfImop6R+WxoqUe&#10;3UFn2RwROkaPVKHO+SkpPrklDpwnMqa709jGPyXCdqmq+7GqaheYpMfPl0WeE7gk0cXV+dXkLGJm&#10;r8YOffiioGWRKHlF7pP3VFCxvfeh1z/oRYceTFMtGmMSg+vVrUG2FdTlxYK8pbDJxZFaFrPo405U&#10;2BsVjY39pjRVgCKdJI9p9tSIJ6RUNgyiWlSqd3N27CVOa7RIaSXAiKwpvBG7+BN2n9+gH01VGt3R&#10;OP+78WiRPIMNo3HbWMD3AEwohk7oXp/CPypNJFdQ7Wk+EPrF8U4uGmrSvfBhKZA2hfpK2x8e6aMN&#10;dCWHgeKsBvz53nvUpwEmKWcdbV7J/Y+NQMWZ+WpptK+K09O4qok5PbuYEIPHktWxxG7aW6C2F3Rn&#10;nExk1A/mQGqE9oWOxDx6JZGwknyXXAY8MLehvwh0ZqSaz5MaracT4d4+ORnBY1Xj/D3vXgS6YVID&#10;jfgDHLZUTN/Maq8bLS3MNwF0kwb5ta5DvWm10+AMZyjejmM+ab0ey9kvAAAA//8DAFBLAwQUAAYA&#10;CAAAACEAkmQzG98AAAALAQAADwAAAGRycy9kb3ducmV2LnhtbEyPS0/DMBCE70j8B2uRuFGbpvQR&#10;4lSAVAlubUHiuo1NEjVeR7HzgF/P9gS33Z3R7DfZdnKNGGwXak8a7mcKhKXCm5pKDR/vu7s1iBCR&#10;DDaerIZvG2CbX19lmBo/0sEOx1gKDqGQooYqxjaVMhSVdRhmvrXE2pfvHEZeu1KaDkcOd42cK7WU&#10;DmviDxW29qWyxfnYOw1hPz6fX3f9gX5WUhbuE+XbgFrf3kxPjyCineKfGS74jA45M518TyaIRkOy&#10;SB7YysJyxQM7FupyOWmYbxIFMs/k/w75LwAAAP//AwBQSwECLQAUAAYACAAAACEAtoM4kv4AAADh&#10;AQAAEwAAAAAAAAAAAAAAAAAAAAAAW0NvbnRlbnRfVHlwZXNdLnhtbFBLAQItABQABgAIAAAAIQA4&#10;/SH/1gAAAJQBAAALAAAAAAAAAAAAAAAAAC8BAABfcmVscy8ucmVsc1BLAQItABQABgAIAAAAIQBr&#10;nh4mhAIAAHQFAAAOAAAAAAAAAAAAAAAAAC4CAABkcnMvZTJvRG9jLnhtbFBLAQItABQABgAIAAAA&#10;IQCSZDMb3wAAAAsBAAAPAAAAAAAAAAAAAAAAAN4EAABkcnMvZG93bnJldi54bWxQSwUGAAAAAAQA&#10;BADzAAAA6gUAAAAA&#10;" adj="16437" fillcolor="red" strokecolor="#823b0b [160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-600075</wp:posOffset>
                </wp:positionH>
                <wp:positionV relativeFrom="paragraph">
                  <wp:posOffset>1663065</wp:posOffset>
                </wp:positionV>
                <wp:extent cx="749300" cy="313055"/>
                <wp:effectExtent l="0" t="19050" r="31750" b="29845"/>
                <wp:wrapNone/>
                <wp:docPr id="9" name="Lef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49300" cy="31305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9B0CD" id="Left Arrow 9" o:spid="_x0000_s1026" type="#_x0000_t66" style="position:absolute;margin-left:-47.25pt;margin-top:130.95pt;width:59pt;height:24.65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gnPfQIAAE0FAAAOAAAAZHJzL2Uyb0RvYy54bWysVFFP2zAQfp+0/2D5fSQpLdCKFFUgpkkV&#10;IGDi2Tg2iWT7PNtt2v36ne00MIb2MC0P0Z3v7ru7z3c+v9hpRbbC+Q5MTaujkhJhODSdeanp98fr&#10;L2eU+MBMwxQYUdO98PRi+fnTeW8XYgItqEY4giDGL3pb0zYEuygKz1uhmT8CKwwaJTjNAqrupWgc&#10;6xFdq2JSlidFD66xDrjwHk+vspEuE76UgodbKb0IRNUUawvp79L/Of6L5TlbvDhm244PZbB/qEKz&#10;zmDSEeqKBUY2rvsDSnfcgQcZjjjoAqTsuEg9YDdV+a6bh5ZZkXpBcrwdafL/D5bfbO8c6Zqazikx&#10;TOMVrYUMZOUc9GQe+emtX6Dbg71zg+ZRjM3upNPEAZJalWdl/BIH2BXZJYr3I8ViFwjHw9Pp/Bjd&#10;CEfTcXVczmYxRZGxIqZ1PnwVoEkUaqqwmFRLQmbbtQ/Z/+CHwbHAXFKSwl6JiKTMvZDYGmadpOg0&#10;VOJSObJlOA6Mc2HCSTa1rBH5eJb6yEnGiFRiAozIslNqxK7+hp1hBv8YKtJMjsGZsDHN74Xl4DEi&#10;ZQYTxmDdGXAfZVehGliV2f9AUqYmsvQMzR4vPl0eXoe3/LpDwtfMhzvmcAXwENc63OJPKuhrCoNE&#10;SQvu50fn0R8nE62U9LhSNfU/NswJStQ3gzM7r6bTuINJmc5OJ6i4t5bntxaz0ZeA11Sl6pIY/YM6&#10;iNKBfsLtX8WsaGKGY+6a8uAOymXIq47vBxerVXLDvbMsrM2D5RE8shpn6XH3xJwdpi7guN7AYf3Y&#10;4t3cZd8YaWC1CSC7NJSvvA58486mwRnel/govNWT1+sruPwFAAD//wMAUEsDBBQABgAIAAAAIQDc&#10;SSIK4AAAAAoBAAAPAAAAZHJzL2Rvd25yZXYueG1sTI/BTsMwDIbvSLxDZCRuW9oOxlbqTjAJCU5T&#10;Bw+QNVlbaJwqydayp8ec4Gj70+/vLzaT7cXZ+NA5QkjnCQhDtdMdNQgf7y+zFYgQFWnVOzII3ybA&#10;pry+KlSu3UiVOe9jIziEQq4Q2hiHXMpQt8aqMHeDIb4dnbcq8ugbqb0aOdz2MkuSpbSqI/7QqsFs&#10;W1N/7U8WYec/V5fuWNX2tXLJ5e3hWY/bCvH2Znp6BBHNFP9g+NVndSjZ6eBOpIPoEWbru3tGEbJl&#10;ugbBRLbgxQFhkaYZyLKQ/yuUPwAAAP//AwBQSwECLQAUAAYACAAAACEAtoM4kv4AAADhAQAAEwAA&#10;AAAAAAAAAAAAAAAAAAAAW0NvbnRlbnRfVHlwZXNdLnhtbFBLAQItABQABgAIAAAAIQA4/SH/1gAA&#10;AJQBAAALAAAAAAAAAAAAAAAAAC8BAABfcmVscy8ucmVsc1BLAQItABQABgAIAAAAIQByagnPfQIA&#10;AE0FAAAOAAAAAAAAAAAAAAAAAC4CAABkcnMvZTJvRG9jLnhtbFBLAQItABQABgAIAAAAIQDcSSIK&#10;4AAAAAoBAAAPAAAAAAAAAAAAAAAAANcEAABkcnMvZG93bnJldi54bWxQSwUGAAAAAAQABADzAAAA&#10;5AUAAAAA&#10;" adj="4512" fillcolor="#70ad47 [3209]" strokecolor="#375623 [1609]" strokeweight="1pt"/>
            </w:pict>
          </mc:Fallback>
        </mc:AlternateContent>
      </w:r>
      <w:r w:rsidR="00647C17">
        <w:rPr>
          <w:noProof/>
        </w:rPr>
        <w:drawing>
          <wp:inline distT="0" distB="0" distL="0" distR="0" wp14:anchorId="5E7EDE7B" wp14:editId="3310A145">
            <wp:extent cx="8110728" cy="4562856"/>
            <wp:effectExtent l="0" t="0" r="508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10728" cy="456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509" w:rsidRDefault="00425509"/>
    <w:p w:rsidR="00425509" w:rsidRDefault="00425509"/>
    <w:p w:rsidR="00433AE6" w:rsidRDefault="00433AE6"/>
    <w:p w:rsidR="00D53292" w:rsidRDefault="00AC4F90" w:rsidP="00425509">
      <w:pPr>
        <w:pStyle w:val="ListParagraph"/>
        <w:numPr>
          <w:ilvl w:val="0"/>
          <w:numId w:val="1"/>
        </w:numPr>
      </w:pPr>
      <w:r>
        <w:lastRenderedPageBreak/>
        <w:t>The</w:t>
      </w:r>
      <w:r w:rsidR="00425509">
        <w:t xml:space="preserve"> individual fines will</w:t>
      </w:r>
      <w:r>
        <w:t xml:space="preserve"> then appear.</w:t>
      </w:r>
      <w:r w:rsidR="00EC0B47">
        <w:t xml:space="preserve"> The patron must check the box in front of</w:t>
      </w:r>
      <w:r w:rsidR="00425509">
        <w:t xml:space="preserve"> which bills they want to pay</w:t>
      </w:r>
      <w:r w:rsidR="00EC0B47">
        <w:t>. The MAKE PAYMENT button will not work until the fines to be paid have the box checked.</w:t>
      </w:r>
    </w:p>
    <w:p w:rsidR="00D53292" w:rsidRDefault="00D53292"/>
    <w:p w:rsidR="00D53292" w:rsidRDefault="00AC4F90">
      <w:pPr>
        <w:rPr>
          <w:b/>
        </w:rPr>
      </w:pPr>
      <w:r w:rsidRPr="00625210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3845560</wp:posOffset>
                </wp:positionV>
                <wp:extent cx="704850" cy="266700"/>
                <wp:effectExtent l="19050" t="19050" r="19050" b="38100"/>
                <wp:wrapNone/>
                <wp:docPr id="11" name="Lef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667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F2D4F" id="Left Arrow 11" o:spid="_x0000_s1026" type="#_x0000_t66" style="position:absolute;margin-left:186.75pt;margin-top:302.8pt;width:55.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9GmdgIAAEAFAAAOAAAAZHJzL2Uyb0RvYy54bWysVE1v2zAMvQ/YfxB0X+0E6ceCOkXQosOA&#10;oC3WDj0rshQbkESNUuJkv36U7LhFW+wwzAdZFMlH8onU5dXeGrZTGFpwFZ+clJwpJ6Fu3abiP59u&#10;v1xwFqJwtTDgVMUPKvCrxedPl52fqyk0YGqFjEBcmHe+4k2Mfl4UQTbKinACXjlSakArIom4KWoU&#10;HaFbU0zL8qzoAGuPIFUIdHrTK/ki42utZLzXOqjITMUpt5hXzOs6rcXiUsw3KHzTyiEN8Q9ZWNE6&#10;CjpC3Ygo2Bbbd1C2lQgBdDyRYAvQupUq10DVTMo31Tw2wqtcC5ET/EhT+H+w8m73gKyt6e4mnDlh&#10;6Y5WSke2RISO0SEx1PkwJ8NH/4CDFGibyt1rtOlPhbB9ZvUwsqr2kUk6PC9nF6fEvSTV9OzsvMys&#10;Fy/OHkP8psCytKm4ofA5eiZU7FYhUlSyP9qRkDLqc8i7eDAqpWHcD6WpGoo6zd65j9S1QbYT1AFC&#10;SuXipFc1olb98WlJXyqUgoweWcqACVm3xozYA0Dq0ffYPcxgn1xVbsPRufxbYr3z6JEjg4ujs20d&#10;4EcAhqoaIvf2R5J6ahJLa6gPdNcI/RAEL29bInwlQnwQSF1Pd0STHO9p0Qa6isOw46wB/P3RebKn&#10;ZiQtZx1NUcXDr61AxZn57qhNv05mszR2WZidnk9JwNea9WuN29proGuiTqTs8jbZR3PcagT7TAO/&#10;TFFJJZyk2BWXEY/Cdeynm54MqZbLbEaj5kVcuUcvE3hiNfXS0/5ZoB+6LlK73sFx4sT8Td/1tsnT&#10;wXIbQbe5KV94HfimMc2NMzwp6R14LWerl4dv8QcAAP//AwBQSwMEFAAGAAgAAAAhAPPPP3ThAAAA&#10;CwEAAA8AAABkcnMvZG93bnJldi54bWxMj8FOwzAMhu9IvENkJG4sHWu7UZpOE2honBADIXFLG9NW&#10;a5yqybry9jOncfTvT78/5+vJdmLEwbeOFMxnEQikypmWagWfH9u7FQgfNBndOUIFv+hhXVxf5Toz&#10;7kTvOO5DLbiEfKYVNCH0mZS+atBqP3M9Eu9+3GB14HGopRn0icttJ++jKJVWt8QXGt3jU4PVYX+0&#10;Cl4p2Y2l3H09tNvn+O37pT7My41StzfT5hFEwClcYPjTZ3Uo2Kl0RzJedAoWy0XCqII0SlIQTMSr&#10;mJOSk3iZgixy+f+H4gwAAP//AwBQSwECLQAUAAYACAAAACEAtoM4kv4AAADhAQAAEwAAAAAAAAAA&#10;AAAAAAAAAAAAW0NvbnRlbnRfVHlwZXNdLnhtbFBLAQItABQABgAIAAAAIQA4/SH/1gAAAJQBAAAL&#10;AAAAAAAAAAAAAAAAAC8BAABfcmVscy8ucmVsc1BLAQItABQABgAIAAAAIQAPk9GmdgIAAEAFAAAO&#10;AAAAAAAAAAAAAAAAAC4CAABkcnMvZTJvRG9jLnhtbFBLAQItABQABgAIAAAAIQDzzz904QAAAAsB&#10;AAAPAAAAAAAAAAAAAAAAANAEAABkcnMvZG93bnJldi54bWxQSwUGAAAAAAQABADzAAAA3gUAAAAA&#10;" adj="4086" fillcolor="#5b9bd5 [3204]" strokecolor="#1f4d78 [1604]" strokeweight="1pt"/>
            </w:pict>
          </mc:Fallback>
        </mc:AlternateContent>
      </w:r>
      <w:r w:rsidR="00D53292" w:rsidRPr="00625210">
        <w:rPr>
          <w:b/>
          <w:noProof/>
        </w:rPr>
        <w:drawing>
          <wp:inline distT="0" distB="0" distL="0" distR="0" wp14:anchorId="36536F9C" wp14:editId="0E351B2E">
            <wp:extent cx="8293608" cy="46634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93608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210" w:rsidRPr="00625210" w:rsidRDefault="00625210">
      <w:pPr>
        <w:rPr>
          <w:b/>
        </w:rPr>
      </w:pPr>
    </w:p>
    <w:p w:rsidR="00D53292" w:rsidRDefault="00EC0B47" w:rsidP="00EC0B47">
      <w:pPr>
        <w:pStyle w:val="ListParagraph"/>
        <w:numPr>
          <w:ilvl w:val="0"/>
          <w:numId w:val="1"/>
        </w:numPr>
      </w:pPr>
      <w:r>
        <w:lastRenderedPageBreak/>
        <w:t>Once the fine boxes are checked</w:t>
      </w:r>
      <w:r w:rsidR="00AC4F90">
        <w:t xml:space="preserve">, the patron can then click </w:t>
      </w:r>
      <w:r>
        <w:t>the MAKE PAYMENT button.</w:t>
      </w:r>
      <w:r w:rsidR="00625210">
        <w:t xml:space="preserve"> Payment must be at least $2 to use </w:t>
      </w:r>
      <w:r w:rsidR="00206B5D">
        <w:t>a credit or debit card.</w:t>
      </w:r>
    </w:p>
    <w:p w:rsidR="00625210" w:rsidRDefault="00625210" w:rsidP="00625210"/>
    <w:p w:rsidR="00D53292" w:rsidRDefault="00AC4F9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3762375</wp:posOffset>
                </wp:positionV>
                <wp:extent cx="723900" cy="314325"/>
                <wp:effectExtent l="19050" t="19050" r="19050" b="47625"/>
                <wp:wrapNone/>
                <wp:docPr id="12" name="Lef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143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50826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2" o:spid="_x0000_s1026" type="#_x0000_t66" style="position:absolute;margin-left:186pt;margin-top:296.25pt;width:57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eFvdgIAAEAFAAAOAAAAZHJzL2Uyb0RvYy54bWysVFFP2zAQfp+0/2D5fSQNZRsVKapATJMq&#10;QIOJZ+PYJJLt885u0+7X7+ykAQHaw7Q+pLbv7ru7z9/57HxnDdsqDB24ms+OSs6Uk9B07qnmP++v&#10;Pn3lLEThGmHAqZrvVeDny48fznq/UBW0YBqFjEBcWPS+5m2MflEUQbbKinAEXjkyakArIm3xqWhQ&#10;9IRuTVGV5eeiB2w8glQh0OnlYOTLjK+1kvFG66AiMzWn2mL+Yv4+pm+xPBOLJxS+7eRYhviHKqzo&#10;HCWdoC5FFGyD3Rso20mEADoeSbAFaN1JlXugbmblq27uWuFV7oXICX6iKfw/WHm9vUXWNXR3FWdO&#10;WLqjtdKRrRChZ3RIDPU+LMjxzt/iuAu0TO3uNNr0T42wXWZ1P7GqdpFJOvxSHZ+WxL0k0/Fsflyd&#10;JMziOdhjiN8UWJYWNTeUPmfPhIrtOsTB/+BHwamioYa8inujUhnG/VCauqGsVY7OOlIXBtlWkAKE&#10;lMrF2WBqRaOG45OSfmNRU0QuMQMmZN0ZM2GPAEmjb7GHWkf/FKqyDKfg8m+FDcFTRM4MLk7BtnOA&#10;7wEY6mrMPPgfSBqoSSw9QrOnu0YYhiB4edUR4WsR4q1AUj3dEU1yvKGPNtDXHMYVZy3g7/fOkz+J&#10;kayc9TRFNQ+/NgIVZ+a7I5mezubzNHZ5Mz/5UtEGX1oeX1rcxl4AXdOM3gwv8zL5R3NYagT7QAO/&#10;SlnJJJyk3DWXEQ+bizhMNz0ZUq1W2Y1GzYu4dndeJvDEatLS/e5BoB9VF0mu13CYOLF4pbvBN0U6&#10;WG0i6C6L8pnXkW8a0yyc8UlJ78DLffZ6fviWfwAAAP//AwBQSwMEFAAGAAgAAAAhAFx9IQvfAAAA&#10;CwEAAA8AAABkcnMvZG93bnJldi54bWxMj71Ow0AQhHsk3uG0SDSInHESE4zPEUSioSNQUK59G5/F&#10;/RjfJXHy9CwVlDszmv2mWk/OigONsQ9ewd0sA0G+Dbr3nYKP95fbFYiY0Gu0wZOCE0VY15cXFZY6&#10;HP0bHbapE1ziY4kKTEpDKWVsDTmMszCQZ28XRoeJz7GTesQjlzsr8ywrpMPe8weDA20MtV/bvVPw&#10;SSbcNHZ+xvPOan1y38Pm+VWp66vp6RFEoin9heEXn9GhZqYm7L2OwiqY3+e8JSlYPuRLEJxYrApW&#10;GgXFgi1ZV/L/hvoHAAD//wMAUEsBAi0AFAAGAAgAAAAhALaDOJL+AAAA4QEAABMAAAAAAAAAAAAA&#10;AAAAAAAAAFtDb250ZW50X1R5cGVzXS54bWxQSwECLQAUAAYACAAAACEAOP0h/9YAAACUAQAACwAA&#10;AAAAAAAAAAAAAAAvAQAAX3JlbHMvLnJlbHNQSwECLQAUAAYACAAAACEA/dXhb3YCAABABQAADgAA&#10;AAAAAAAAAAAAAAAuAgAAZHJzL2Uyb0RvYy54bWxQSwECLQAUAAYACAAAACEAXH0hC98AAAALAQAA&#10;DwAAAAAAAAAAAAAAAADQBAAAZHJzL2Rvd25yZXYueG1sUEsFBgAAAAAEAAQA8wAAANwFAAAAAA==&#10;" adj="4689" fillcolor="#5b9bd5 [3204]" strokecolor="#1f4d78 [1604]" strokeweight="1pt"/>
            </w:pict>
          </mc:Fallback>
        </mc:AlternateContent>
      </w:r>
      <w:r w:rsidR="00D53292">
        <w:rPr>
          <w:noProof/>
        </w:rPr>
        <w:drawing>
          <wp:inline distT="0" distB="0" distL="0" distR="0" wp14:anchorId="2F24FEC4" wp14:editId="2F1E7A81">
            <wp:extent cx="8110728" cy="4562856"/>
            <wp:effectExtent l="0" t="0" r="508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10728" cy="456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B5D" w:rsidRDefault="00206B5D"/>
    <w:p w:rsidR="00206B5D" w:rsidRDefault="00206B5D"/>
    <w:p w:rsidR="00D53292" w:rsidRDefault="00AC4F90" w:rsidP="00DE7EA5">
      <w:pPr>
        <w:pStyle w:val="ListParagraph"/>
        <w:numPr>
          <w:ilvl w:val="0"/>
          <w:numId w:val="1"/>
        </w:numPr>
      </w:pPr>
      <w:r>
        <w:lastRenderedPageBreak/>
        <w:t>The</w:t>
      </w:r>
      <w:r w:rsidR="00DE7EA5">
        <w:t xml:space="preserve"> patron will then be taken to the page</w:t>
      </w:r>
      <w:r>
        <w:t xml:space="preserve"> where they are given the option to use </w:t>
      </w:r>
      <w:proofErr w:type="spellStart"/>
      <w:r>
        <w:t>Paypal</w:t>
      </w:r>
      <w:proofErr w:type="spellEnd"/>
      <w:r>
        <w:t xml:space="preserve"> or use a debit or credit card.</w:t>
      </w:r>
      <w:r w:rsidR="00DE7EA5">
        <w:t xml:space="preserve">  The payment will</w:t>
      </w:r>
      <w:r w:rsidR="00DE7EA5">
        <w:t xml:space="preserve"> </w:t>
      </w:r>
      <w:r w:rsidR="00DE7EA5">
        <w:t>show up on their account immediately. It will also show in Koha on the staff side as well.</w:t>
      </w:r>
    </w:p>
    <w:p w:rsidR="00DE7EA5" w:rsidRDefault="00DE7EA5" w:rsidP="00DE7EA5"/>
    <w:p w:rsidR="00D53292" w:rsidRDefault="00DE7EA5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4829175</wp:posOffset>
                </wp:positionH>
                <wp:positionV relativeFrom="paragraph">
                  <wp:posOffset>2867025</wp:posOffset>
                </wp:positionV>
                <wp:extent cx="977900" cy="342900"/>
                <wp:effectExtent l="19050" t="19050" r="12700" b="38100"/>
                <wp:wrapNone/>
                <wp:docPr id="14" name="Lef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3429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2C006" id="Left Arrow 14" o:spid="_x0000_s1026" type="#_x0000_t66" style="position:absolute;margin-left:380.25pt;margin-top:225.75pt;width:77pt;height:2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/hBdQIAAEAFAAAOAAAAZHJzL2Uyb0RvYy54bWysVMFu2zAMvQ/YPwi6r3aydF2DOEXQosOA&#10;oC3WDj0rslQbkESNUuJkXz9KdtyiLXYY5oNMieQj+URqcbG3hu0UhhZcxScnJWfKSahb91Txnw/X&#10;n75yFqJwtTDgVMUPKvCL5ccPi87P1RQaMLVCRiAuzDtf8SZGPy+KIBtlRTgBrxwpNaAVkbb4VNQo&#10;OkK3ppiW5ZeiA6w9glQh0OlVr+TLjK+1kvFW66AiMxWn3GJeMa+btBbLhZg/ofBNK4c0xD9kYUXr&#10;KOgIdSWiYFts30DZViIE0PFEgi1A61aqXANVMylfVXPfCK9yLURO8CNN4f/BypvdHbK2prubceaE&#10;pTtaKx3ZChE6RofEUOfDnAzv/R0Ou0BiKnev0aY/FcL2mdXDyKraRybp8Pzs7Lwk7iWpPs+mSSaU&#10;4tnZY4jfFFiWhIobCp+jZ0LFbh1ib3+0I+eUUZ9DluLBqJSGcT+Upmoo6jR75z5SlwbZTlAHCCmV&#10;i5Ne1Yha9cenJX1DUqNHTjEDJmTdGjNiDwCpR99i97kO9slV5TYcncu/JdY7jx45Mrg4OtvWAb4H&#10;YKiqIXJvfySppyaxtIH6QHeN0A9B8PK6JcLXIsQ7gdT1dEc0yfGWFm2gqzgMEmcN4O/3zpM9NSNp&#10;Oetoiioefm0FKs7Md0dtej6ZzdLY5c3s9GxKG3yp2bzUuK29BLqmCb0ZXmYx2UdzFDWCfaSBX6Wo&#10;pBJOUuyKy4jHzWXsp5ueDKlWq2xGo+ZFXLt7LxN4YjX10sP+UaAfui5Su97AceLE/FXf9bbJ08Fq&#10;G0G3uSmfeR34pjHNjTM8KekdeLnPVs8P3/IPAAAA//8DAFBLAwQUAAYACAAAACEAEShApd0AAAAL&#10;AQAADwAAAGRycy9kb3ducmV2LnhtbEyPwU6EMBCG7ya+QzMm3twWQ1dEykY3ejFedtV7oRWI7RRp&#10;YfHtHU96+yfz5Z9vqt3qHVvsFIeACrKNAGaxDWbATsHb69NVASwmjUa7gFbBt42wq8/PKl2acMKD&#10;XY6pY1SCsdQK+pTGkvPY9tbruAmjRdp9hMnrROPUcTPpE5V7x6+F2HKvB6QLvR7tvrft53H2Ch6X&#10;92Z4KR5SMWI+4yyek9t/KXV5sd7fAUt2TX8w/OqTOtTk1IQZTWROwc1WSEIV5DKjQMRtllNoFEgh&#10;JfC64v9/qH8AAAD//wMAUEsBAi0AFAAGAAgAAAAhALaDOJL+AAAA4QEAABMAAAAAAAAAAAAAAAAA&#10;AAAAAFtDb250ZW50X1R5cGVzXS54bWxQSwECLQAUAAYACAAAACEAOP0h/9YAAACUAQAACwAAAAAA&#10;AAAAAAAAAAAvAQAAX3JlbHMvLnJlbHNQSwECLQAUAAYACAAAACEAC7v4QXUCAABABQAADgAAAAAA&#10;AAAAAAAAAAAuAgAAZHJzL2Uyb0RvYy54bWxQSwECLQAUAAYACAAAACEAEShApd0AAAALAQAADwAA&#10;AAAAAAAAAAAAAADPBAAAZHJzL2Rvd25yZXYueG1sUEsFBgAAAAAEAAQA8wAAANkFAAAAAA==&#10;" adj="3787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4829175</wp:posOffset>
                </wp:positionH>
                <wp:positionV relativeFrom="paragraph">
                  <wp:posOffset>2247900</wp:posOffset>
                </wp:positionV>
                <wp:extent cx="978408" cy="352425"/>
                <wp:effectExtent l="19050" t="19050" r="12700" b="47625"/>
                <wp:wrapNone/>
                <wp:docPr id="13" name="Lef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3524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68293" id="Left Arrow 13" o:spid="_x0000_s1026" type="#_x0000_t66" style="position:absolute;margin-left:380.25pt;margin-top:177pt;width:77.05pt;height:27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TYFdgIAAEAFAAAOAAAAZHJzL2Uyb0RvYy54bWysVFFP2zAQfp+0/2D5fSQt7YCKFFUgpkkV&#10;oMHEs3FsEsn2eWe3affrd3bSgADtYVofXNt3993dl+98frGzhm0VhhZcxSdHJWfKSahb91zxnw/X&#10;X045C1G4WhhwquJ7FfjF8vOn884v1BQaMLVCRiAuLDpf8SZGvyiKIBtlRTgCrxwZNaAVkY74XNQo&#10;OkK3ppiW5deiA6w9glQh0O1Vb+TLjK+1kvFW66AiMxWn2mJeMa9PaS2W52LxjMI3rRzKEP9QhRWt&#10;o6Qj1JWIgm2wfQdlW4kQQMcjCbYArVupcg/UzaR80819I7zKvRA5wY80hf8HK2+2d8jamr7dMWdO&#10;WPpGa6UjWyFCx+iSGOp8WJDjvb/D4RRom9rdabTpnxphu8zqfmRV7SKTdHl2cjorSQaSTMfz6Ww6&#10;T5jFS7DHEL8psCxtKm4ofc6eCRXbdYi9/8GPglNFfQ15F/dGpTKM+6E0dUNZpzk660hdGmRbQQoQ&#10;UioXJ72pEbXqr+cl/YaixohcYgZMyLo1ZsQeAJJG32P3tQ7+KVRlGY7B5d8K64PHiJwZXByDbesA&#10;PwIw1NWQufc/kNRTk1h6gnpP3xqhH4Lg5XVLhK9FiHcCSfU0HzTJ8ZYWbaCrOAw7zhrA3x/dJ38S&#10;I1k562iKKh5+bQQqzsx3RzI9m8xmaezyYTY/mdIBX1ueXlvcxl4CfaYJvRle5m3yj+aw1Qj2kQZ+&#10;lbKSSThJuSsuIx4Ol7GfbnoypFqtshuNmhdx7e69TOCJ1aSlh92jQD+oLpJcb+AwcWLxRne9b4p0&#10;sNpE0G0W5QuvA980plk4w5OS3oHX5+z18vAt/wAAAP//AwBQSwMEFAAGAAgAAAAhAKt5ZWrhAAAA&#10;CwEAAA8AAABkcnMvZG93bnJldi54bWxMj8tOwzAQRfdI/IM1SGwQtQtJoCGTqqoES1RKu2DnxiaO&#10;iMdR7Dzg63FXsBzN0b3nFuvZtmzUvW8cISwXApimyqmGaoTD+/PtIzAfJCnZOtII39rDury8KGSu&#10;3ERvetyHmsUQ8rlEMCF0Oee+MtpKv3Cdpvj7dL2VIZ59zVUvpxhuW34nRMatbCg2GNnprdHV136w&#10;CLuXzW4aXs0H/9lO5P3R3oyTRby+mjdPwIKewx8MZ/2oDmV0OrmBlGctwkMm0ogi3KdJHBWJ1TLJ&#10;gJ0QErFKgZcF/7+h/AUAAP//AwBQSwECLQAUAAYACAAAACEAtoM4kv4AAADhAQAAEwAAAAAAAAAA&#10;AAAAAAAAAAAAW0NvbnRlbnRfVHlwZXNdLnhtbFBLAQItABQABgAIAAAAIQA4/SH/1gAAAJQBAAAL&#10;AAAAAAAAAAAAAAAAAC8BAABfcmVscy8ucmVsc1BLAQItABQABgAIAAAAIQD2UTYFdgIAAEAFAAAO&#10;AAAAAAAAAAAAAAAAAC4CAABkcnMvZTJvRG9jLnhtbFBLAQItABQABgAIAAAAIQCreWVq4QAAAAsB&#10;AAAPAAAAAAAAAAAAAAAAANAEAABkcnMvZG93bnJldi54bWxQSwUGAAAAAAQABADzAAAA3gUAAAAA&#10;" adj="3890" fillcolor="#5b9bd5 [3204]" strokecolor="#1f4d78 [1604]" strokeweight="1pt"/>
            </w:pict>
          </mc:Fallback>
        </mc:AlternateContent>
      </w:r>
      <w:r w:rsidR="00D53292">
        <w:rPr>
          <w:noProof/>
        </w:rPr>
        <w:drawing>
          <wp:inline distT="0" distB="0" distL="0" distR="0" wp14:anchorId="6948B825" wp14:editId="53A9DD16">
            <wp:extent cx="8110728" cy="4562856"/>
            <wp:effectExtent l="0" t="0" r="508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10728" cy="456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3292" w:rsidSect="00AE4FA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ACA6B68"/>
    <w:multiLevelType w:val="hybridMultilevel"/>
    <w:tmpl w:val="8938B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C17"/>
    <w:rsid w:val="00206B5D"/>
    <w:rsid w:val="003165B6"/>
    <w:rsid w:val="00425509"/>
    <w:rsid w:val="00433AE6"/>
    <w:rsid w:val="00625210"/>
    <w:rsid w:val="00647C17"/>
    <w:rsid w:val="00802688"/>
    <w:rsid w:val="00AC4F90"/>
    <w:rsid w:val="00AE4FA0"/>
    <w:rsid w:val="00D53292"/>
    <w:rsid w:val="00DE7EA5"/>
    <w:rsid w:val="00EC0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5A7508-265F-478B-A1D0-EA37F38C9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C4F9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E4F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pueblolibrary.org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B0585370</Template>
  <TotalTime>29</TotalTime>
  <Pages>6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Nicola</dc:creator>
  <cp:keywords/>
  <dc:description/>
  <cp:lastModifiedBy>Jan Reed</cp:lastModifiedBy>
  <cp:revision>3</cp:revision>
  <dcterms:created xsi:type="dcterms:W3CDTF">2019-02-06T21:58:00Z</dcterms:created>
  <dcterms:modified xsi:type="dcterms:W3CDTF">2019-02-06T22:29:00Z</dcterms:modified>
</cp:coreProperties>
</file>