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32A" w:rsidRDefault="008B432A" w:rsidP="008B432A">
      <w:pPr>
        <w:rPr>
          <w:b/>
          <w:sz w:val="32"/>
          <w:szCs w:val="32"/>
        </w:rPr>
      </w:pPr>
      <w:r w:rsidRPr="008F14A0">
        <w:rPr>
          <w:b/>
          <w:sz w:val="32"/>
          <w:szCs w:val="32"/>
        </w:rPr>
        <w:t>Changing the location of a hold that has already been trapped</w:t>
      </w:r>
    </w:p>
    <w:p w:rsidR="008B432A" w:rsidRDefault="008B432A" w:rsidP="008B432A">
      <w:r>
        <w:t xml:space="preserve">The hold location can also be changed if </w:t>
      </w:r>
      <w:r w:rsidRPr="00A84D54">
        <w:t>it</w:t>
      </w:r>
      <w:r w:rsidRPr="00A84D54">
        <w:rPr>
          <w:i/>
          <w:color w:val="FF0000"/>
        </w:rPr>
        <w:t xml:space="preserve"> has already been trapped</w:t>
      </w:r>
      <w:r w:rsidRPr="00A84D54">
        <w:rPr>
          <w:color w:val="FF0000"/>
        </w:rPr>
        <w:t xml:space="preserve"> </w:t>
      </w:r>
      <w:r>
        <w:t>although this is a different process.</w:t>
      </w:r>
    </w:p>
    <w:p w:rsidR="008B432A" w:rsidRDefault="008B432A" w:rsidP="008B432A">
      <w:pPr>
        <w:pStyle w:val="ListParagraph"/>
        <w:numPr>
          <w:ilvl w:val="0"/>
          <w:numId w:val="1"/>
        </w:numPr>
      </w:pPr>
      <w:r>
        <w:t>When in the patr</w:t>
      </w:r>
      <w:r w:rsidR="00DE1B15">
        <w:t>on record, click on the Hold tab</w:t>
      </w:r>
      <w:r>
        <w:t xml:space="preserve"> and locate the hold that is waiting that you want to change the location of pickup.</w:t>
      </w:r>
    </w:p>
    <w:p w:rsidR="008B432A" w:rsidRDefault="008B432A" w:rsidP="008B432A"/>
    <w:p w:rsidR="008B432A" w:rsidRDefault="008B432A" w:rsidP="008B43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2792730</wp:posOffset>
                </wp:positionV>
                <wp:extent cx="314325" cy="663575"/>
                <wp:effectExtent l="19050" t="0" r="28575" b="4127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63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5DD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0;margin-top:219.9pt;width:24.75pt;height:5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" adj="1648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263EF8" wp14:editId="79B755C8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2A" w:rsidRDefault="008B432A" w:rsidP="008B432A"/>
    <w:p w:rsidR="008B432A" w:rsidRDefault="008B432A" w:rsidP="008B432A">
      <w:pPr>
        <w:pStyle w:val="ListParagraph"/>
        <w:numPr>
          <w:ilvl w:val="0"/>
          <w:numId w:val="1"/>
        </w:numPr>
      </w:pPr>
      <w:r>
        <w:t>Click on the item number of the hold that is Waiting and the item record wil</w:t>
      </w:r>
      <w:r w:rsidR="00DE1B15">
        <w:t>l open. Once in the record click on</w:t>
      </w:r>
      <w:r>
        <w:t xml:space="preserve"> the Hold button on the left ha</w:t>
      </w:r>
      <w:r w:rsidR="00DE1B15">
        <w:t>n</w:t>
      </w:r>
      <w:r>
        <w:t>d side of the screen.</w:t>
      </w:r>
    </w:p>
    <w:p w:rsidR="008B432A" w:rsidRDefault="008B432A" w:rsidP="008B432A"/>
    <w:p w:rsidR="008B432A" w:rsidRDefault="008B432A" w:rsidP="008B432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714375" cy="295275"/>
                <wp:effectExtent l="19050" t="19050" r="28575" b="4762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96D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51pt;margin-top:141.55pt;width:56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" adj="4464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D1ECFD" wp14:editId="74CD97ED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15" w:rsidRDefault="00CA5952" w:rsidP="00DE1B15">
      <w:pPr>
        <w:pStyle w:val="ListParagraph"/>
        <w:numPr>
          <w:ilvl w:val="0"/>
          <w:numId w:val="1"/>
        </w:numPr>
      </w:pPr>
      <w:r w:rsidRPr="00CA5952">
        <w:rPr>
          <w:color w:val="FF0000"/>
        </w:rPr>
        <w:lastRenderedPageBreak/>
        <w:t>Update:</w:t>
      </w:r>
      <w:r>
        <w:t xml:space="preserve">  The screen with existing holds will now display. Locate the patron from your list of waiting holds. In the very last column you will see a button marked </w:t>
      </w:r>
      <w:r w:rsidRPr="00CA5952">
        <w:rPr>
          <w:b/>
        </w:rPr>
        <w:t>Revert Waiting Status</w:t>
      </w:r>
      <w:r>
        <w:t>.</w:t>
      </w:r>
    </w:p>
    <w:p w:rsidR="00B16797" w:rsidRDefault="00B16797" w:rsidP="00DE1B15">
      <w:pPr>
        <w:pStyle w:val="ListParagraph"/>
        <w:ind w:left="810"/>
      </w:pPr>
    </w:p>
    <w:p w:rsidR="00B16797" w:rsidRDefault="00B16797" w:rsidP="00B16797"/>
    <w:p w:rsidR="00DE1B15" w:rsidRDefault="00B16797" w:rsidP="00B167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1550035</wp:posOffset>
                </wp:positionV>
                <wp:extent cx="695325" cy="266700"/>
                <wp:effectExtent l="19050" t="19050" r="28575" b="3810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40BB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508.5pt;margin-top:122.05pt;width:54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" adj="4142" fillcolor="#5b9bd5 [3204]" strokecolor="#1f4d78 [1604]" strokeweight="1pt"/>
            </w:pict>
          </mc:Fallback>
        </mc:AlternateContent>
      </w:r>
      <w:r w:rsidR="00CA5952">
        <w:rPr>
          <w:noProof/>
        </w:rPr>
        <w:drawing>
          <wp:inline distT="0" distB="0" distL="0" distR="0" wp14:anchorId="4CEA9511" wp14:editId="14841C96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15" w:rsidRDefault="00DE1B15" w:rsidP="00DE1B15"/>
    <w:p w:rsidR="008B432A" w:rsidRDefault="00CA5952" w:rsidP="00DE1B15">
      <w:pPr>
        <w:pStyle w:val="ListParagraph"/>
        <w:numPr>
          <w:ilvl w:val="0"/>
          <w:numId w:val="1"/>
        </w:numPr>
      </w:pPr>
      <w:r w:rsidRPr="00CA5952">
        <w:rPr>
          <w:color w:val="FF0000"/>
        </w:rPr>
        <w:lastRenderedPageBreak/>
        <w:t xml:space="preserve">Update:  </w:t>
      </w:r>
      <w:r>
        <w:t xml:space="preserve">Once you click this button you can now change the hold location and then click </w:t>
      </w:r>
      <w:r w:rsidRPr="00CA5952">
        <w:rPr>
          <w:b/>
        </w:rPr>
        <w:t>Update</w:t>
      </w:r>
      <w:r>
        <w:t xml:space="preserve"> at the bottom of the screen to complete the process.</w:t>
      </w:r>
    </w:p>
    <w:p w:rsidR="00DE1B15" w:rsidRDefault="00DE1B15" w:rsidP="00DE1B15"/>
    <w:p w:rsidR="00DE1B15" w:rsidRDefault="00CA5952" w:rsidP="00DE1B1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FFD5F" wp14:editId="73882736">
                <wp:simplePos x="0" y="0"/>
                <wp:positionH relativeFrom="margin">
                  <wp:align>center</wp:align>
                </wp:positionH>
                <wp:positionV relativeFrom="paragraph">
                  <wp:posOffset>2352675</wp:posOffset>
                </wp:positionV>
                <wp:extent cx="276225" cy="523875"/>
                <wp:effectExtent l="19050" t="19050" r="47625" b="28575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CC80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0;margin-top:185.25pt;width:21.75pt;height:4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" adj="5695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2171700</wp:posOffset>
                </wp:positionV>
                <wp:extent cx="276225" cy="523875"/>
                <wp:effectExtent l="19050" t="19050" r="47625" b="28575"/>
                <wp:wrapNone/>
                <wp:docPr id="9" name="Up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7966" id="Up Arrow 9" o:spid="_x0000_s1026" type="#_x0000_t68" style="position:absolute;margin-left:147.75pt;margin-top:171pt;width:21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" adj="569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10277475</wp:posOffset>
                </wp:positionH>
                <wp:positionV relativeFrom="paragraph">
                  <wp:posOffset>685800</wp:posOffset>
                </wp:positionV>
                <wp:extent cx="379095" cy="581025"/>
                <wp:effectExtent l="19050" t="0" r="20955" b="47625"/>
                <wp:wrapNone/>
                <wp:docPr id="8" name="Curved 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5810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132C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8" o:spid="_x0000_s1026" type="#_x0000_t103" style="position:absolute;margin-left:809.25pt;margin-top:54pt;width:29.8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" adj="14553,19838,54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3405E96" wp14:editId="1EB9AD33">
            <wp:extent cx="8229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B15" w:rsidRDefault="00DE1B15" w:rsidP="00DE1B15"/>
    <w:p w:rsidR="008B432A" w:rsidRDefault="008B432A" w:rsidP="00DE1B15">
      <w:pPr>
        <w:pStyle w:val="ListParagraph"/>
        <w:numPr>
          <w:ilvl w:val="0"/>
          <w:numId w:val="1"/>
        </w:numPr>
      </w:pPr>
      <w:r>
        <w:t>You can now trap the item or put it on the AMH to be sorted into the correct bin for transfer.</w:t>
      </w:r>
    </w:p>
    <w:p w:rsidR="008B432A" w:rsidRPr="008F14A0" w:rsidRDefault="008B432A" w:rsidP="008B432A">
      <w:pPr>
        <w:rPr>
          <w:b/>
          <w:sz w:val="32"/>
          <w:szCs w:val="32"/>
        </w:rPr>
      </w:pPr>
    </w:p>
    <w:p w:rsidR="00254FE2" w:rsidRDefault="00254FE2"/>
    <w:sectPr w:rsidR="00254FE2" w:rsidSect="00B167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273D9"/>
    <w:multiLevelType w:val="hybridMultilevel"/>
    <w:tmpl w:val="F606C990"/>
    <w:lvl w:ilvl="0" w:tplc="4F608B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B28E5"/>
    <w:multiLevelType w:val="hybridMultilevel"/>
    <w:tmpl w:val="F606C990"/>
    <w:lvl w:ilvl="0" w:tplc="4F608BF6">
      <w:start w:val="1"/>
      <w:numFmt w:val="decimal"/>
      <w:lvlText w:val="%1."/>
      <w:lvlJc w:val="left"/>
      <w:pPr>
        <w:ind w:left="81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55C2F"/>
    <w:multiLevelType w:val="hybridMultilevel"/>
    <w:tmpl w:val="F606C990"/>
    <w:lvl w:ilvl="0" w:tplc="4F608B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32A"/>
    <w:rsid w:val="00254FE2"/>
    <w:rsid w:val="008B432A"/>
    <w:rsid w:val="00B16797"/>
    <w:rsid w:val="00CA5952"/>
    <w:rsid w:val="00DE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3B36EC-8307-4F8C-B20C-851E156A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FDADF808</Template>
  <TotalTime>55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Reed</dc:creator>
  <cp:keywords/>
  <dc:description/>
  <cp:lastModifiedBy>Jan Reed</cp:lastModifiedBy>
  <cp:revision>3</cp:revision>
  <dcterms:created xsi:type="dcterms:W3CDTF">2019-01-29T18:48:00Z</dcterms:created>
  <dcterms:modified xsi:type="dcterms:W3CDTF">2019-11-26T23:36:00Z</dcterms:modified>
</cp:coreProperties>
</file>