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8C7" w:rsidRDefault="00A20FF2">
      <w:pPr>
        <w:rPr>
          <w:b/>
          <w:sz w:val="32"/>
          <w:szCs w:val="32"/>
        </w:rPr>
      </w:pPr>
      <w:bookmarkStart w:id="0" w:name="_GoBack"/>
      <w:bookmarkEnd w:id="0"/>
      <w:r w:rsidRPr="00A20FF2">
        <w:rPr>
          <w:b/>
          <w:sz w:val="32"/>
          <w:szCs w:val="32"/>
        </w:rPr>
        <w:t>Changing an Item ID and re-tagging</w:t>
      </w:r>
    </w:p>
    <w:p w:rsidR="00A20FF2" w:rsidRDefault="00A20FF2">
      <w:pPr>
        <w:rPr>
          <w:b/>
          <w:sz w:val="32"/>
          <w:szCs w:val="32"/>
        </w:rPr>
      </w:pPr>
    </w:p>
    <w:p w:rsidR="00A20FF2" w:rsidRDefault="00A20FF2" w:rsidP="00A20FF2">
      <w:pPr>
        <w:pStyle w:val="ListParagraph"/>
        <w:numPr>
          <w:ilvl w:val="0"/>
          <w:numId w:val="2"/>
        </w:numPr>
      </w:pPr>
      <w:r>
        <w:t>Get the barcode of the item that you want to change - If the item does not have a barcode, you can get it from logging into the 13 digit tagging system and do a quick read.</w:t>
      </w:r>
    </w:p>
    <w:p w:rsidR="00A20FF2" w:rsidRDefault="00A20FF2" w:rsidP="00A20FF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54F050" wp14:editId="6E941A4F">
                <wp:simplePos x="0" y="0"/>
                <wp:positionH relativeFrom="column">
                  <wp:posOffset>2276475</wp:posOffset>
                </wp:positionH>
                <wp:positionV relativeFrom="paragraph">
                  <wp:posOffset>467995</wp:posOffset>
                </wp:positionV>
                <wp:extent cx="266700" cy="768350"/>
                <wp:effectExtent l="0" t="22225" r="0" b="3492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6700" cy="7683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2552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179.25pt;margin-top:36.85pt;width:21pt;height:60.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" adj="17851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7534275</wp:posOffset>
                </wp:positionH>
                <wp:positionV relativeFrom="paragraph">
                  <wp:posOffset>3049270</wp:posOffset>
                </wp:positionV>
                <wp:extent cx="266700" cy="768350"/>
                <wp:effectExtent l="19050" t="0" r="19050" b="3175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68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28700" id="Down Arrow 4" o:spid="_x0000_s1026" type="#_x0000_t67" style="position:absolute;margin-left:593.25pt;margin-top:240.1pt;width:21pt;height: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" adj="17851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F69242D" wp14:editId="1E28790F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FF2" w:rsidRPr="00A20FF2" w:rsidRDefault="00A20FF2" w:rsidP="00A20FF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lastRenderedPageBreak/>
        <w:t>Go to Koha and search the catalog for the item using the barcode.</w:t>
      </w:r>
    </w:p>
    <w:p w:rsidR="00A20FF2" w:rsidRDefault="00A20FF2" w:rsidP="00A20FF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6953250</wp:posOffset>
                </wp:positionH>
                <wp:positionV relativeFrom="paragraph">
                  <wp:posOffset>3626485</wp:posOffset>
                </wp:positionV>
                <wp:extent cx="1216152" cy="170180"/>
                <wp:effectExtent l="19050" t="19050" r="22225" b="39370"/>
                <wp:wrapNone/>
                <wp:docPr id="11" name="Left-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7018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4F764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11" o:spid="_x0000_s1026" type="#_x0000_t69" style="position:absolute;margin-left:547.5pt;margin-top:285.55pt;width:95.75pt;height:13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" adj="1511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50BCC5" wp14:editId="050D2421">
            <wp:extent cx="8961120" cy="50383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03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FF2" w:rsidRDefault="00A20FF2" w:rsidP="00A20FF2">
      <w:pPr>
        <w:rPr>
          <w:sz w:val="24"/>
          <w:szCs w:val="24"/>
        </w:rPr>
      </w:pPr>
    </w:p>
    <w:p w:rsidR="00A20FF2" w:rsidRDefault="00A20FF2" w:rsidP="00A20FF2">
      <w:pPr>
        <w:pStyle w:val="ListParagraph"/>
        <w:numPr>
          <w:ilvl w:val="0"/>
          <w:numId w:val="2"/>
        </w:numPr>
      </w:pPr>
      <w:r>
        <w:t>Once you locate the item using the barcode, click the button “edit” to the right of the item.</w:t>
      </w:r>
    </w:p>
    <w:p w:rsidR="00A20FF2" w:rsidRDefault="00A20FF2" w:rsidP="00A20FF2">
      <w:pPr>
        <w:pStyle w:val="ListParagraph"/>
        <w:numPr>
          <w:ilvl w:val="0"/>
          <w:numId w:val="2"/>
        </w:numPr>
      </w:pPr>
      <w:r>
        <w:lastRenderedPageBreak/>
        <w:t>Input or scan the new barcode under the “barcode” box in the edit menu.</w:t>
      </w:r>
    </w:p>
    <w:p w:rsidR="00A20FF2" w:rsidRDefault="00A20FF2" w:rsidP="00A20FF2"/>
    <w:p w:rsidR="00A20FF2" w:rsidRDefault="00EB7A0E" w:rsidP="00A20FF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4305300</wp:posOffset>
                </wp:positionV>
                <wp:extent cx="806450" cy="303530"/>
                <wp:effectExtent l="0" t="19050" r="31750" b="3937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3035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9B3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83.25pt;margin-top:339pt;width:63.5pt;height:2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" adj="17535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224F84" wp14:editId="1A513A92">
                <wp:simplePos x="0" y="0"/>
                <wp:positionH relativeFrom="column">
                  <wp:posOffset>4457700</wp:posOffset>
                </wp:positionH>
                <wp:positionV relativeFrom="paragraph">
                  <wp:posOffset>2943225</wp:posOffset>
                </wp:positionV>
                <wp:extent cx="266700" cy="768350"/>
                <wp:effectExtent l="0" t="22225" r="0" b="34925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6700" cy="7683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D9889" id="Down Arrow 15" o:spid="_x0000_s1026" type="#_x0000_t67" style="position:absolute;margin-left:351pt;margin-top:231.75pt;width:21pt;height:60.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" adj="17851" fillcolor="#5b9bd5" strokecolor="#41719c" strokeweight="1pt"/>
            </w:pict>
          </mc:Fallback>
        </mc:AlternateContent>
      </w:r>
      <w:r w:rsidR="00A20FF2">
        <w:rPr>
          <w:noProof/>
        </w:rPr>
        <w:drawing>
          <wp:inline distT="0" distB="0" distL="0" distR="0" wp14:anchorId="1692400B" wp14:editId="6A5E1F85">
            <wp:extent cx="8961120" cy="50383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03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22" w:rsidRDefault="00B12A22" w:rsidP="00B12A22">
      <w:pPr>
        <w:pStyle w:val="ListParagraph"/>
        <w:numPr>
          <w:ilvl w:val="0"/>
          <w:numId w:val="2"/>
        </w:numPr>
      </w:pPr>
      <w:r>
        <w:t>Hit “save” button at the bottom of the page.</w:t>
      </w:r>
    </w:p>
    <w:p w:rsidR="00B12A22" w:rsidRDefault="00B12A22" w:rsidP="00B12A22">
      <w:pPr>
        <w:pStyle w:val="ListParagraph"/>
        <w:numPr>
          <w:ilvl w:val="0"/>
          <w:numId w:val="2"/>
        </w:numPr>
      </w:pPr>
      <w:r>
        <w:lastRenderedPageBreak/>
        <w:t>Go back to the 13 digit tagger to match the new barcode with the item.</w:t>
      </w:r>
    </w:p>
    <w:p w:rsidR="00B87498" w:rsidRDefault="00B87498" w:rsidP="00B87498"/>
    <w:p w:rsidR="00B12A22" w:rsidRDefault="00B87498" w:rsidP="00B12A22">
      <w:r>
        <w:rPr>
          <w:noProof/>
        </w:rPr>
        <w:drawing>
          <wp:inline distT="0" distB="0" distL="0" distR="0" wp14:anchorId="68E6EF55" wp14:editId="3F82BA3F">
            <wp:extent cx="8229600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22" w:rsidRDefault="00B12A22" w:rsidP="00B12A22"/>
    <w:p w:rsidR="00B12A22" w:rsidRDefault="00DD5532" w:rsidP="00B87498">
      <w:pPr>
        <w:pStyle w:val="ListParagraph"/>
        <w:numPr>
          <w:ilvl w:val="0"/>
          <w:numId w:val="2"/>
        </w:numPr>
      </w:pPr>
      <w:r>
        <w:t>Scan item in Koha under “check-in” tab to make sure it took the new barcode</w:t>
      </w:r>
    </w:p>
    <w:p w:rsidR="00EB7A0E" w:rsidRDefault="00EB7A0E" w:rsidP="00B12A22"/>
    <w:p w:rsidR="00A20FF2" w:rsidRPr="00A20FF2" w:rsidRDefault="00A20FF2" w:rsidP="00A20FF2">
      <w:pPr>
        <w:rPr>
          <w:sz w:val="24"/>
          <w:szCs w:val="24"/>
        </w:rPr>
      </w:pPr>
    </w:p>
    <w:sectPr w:rsidR="00A20FF2" w:rsidRPr="00A20FF2" w:rsidSect="00A20FF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267CE"/>
    <w:multiLevelType w:val="hybridMultilevel"/>
    <w:tmpl w:val="7E2A9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0E3DC3"/>
    <w:multiLevelType w:val="hybridMultilevel"/>
    <w:tmpl w:val="7E2A9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D44E4E"/>
    <w:multiLevelType w:val="hybridMultilevel"/>
    <w:tmpl w:val="7E2A9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772A95"/>
    <w:multiLevelType w:val="hybridMultilevel"/>
    <w:tmpl w:val="C0F63E8A"/>
    <w:lvl w:ilvl="0" w:tplc="98489CD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FF2"/>
    <w:rsid w:val="00220E90"/>
    <w:rsid w:val="002267AA"/>
    <w:rsid w:val="008718FF"/>
    <w:rsid w:val="00A20FF2"/>
    <w:rsid w:val="00B12A22"/>
    <w:rsid w:val="00B87498"/>
    <w:rsid w:val="00DD5532"/>
    <w:rsid w:val="00E60E8B"/>
    <w:rsid w:val="00EB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A0C069-8CE9-49BD-8018-78D53AD52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F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67704515</Template>
  <TotalTime>0</TotalTime>
  <Pages>5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Reed</dc:creator>
  <cp:keywords/>
  <dc:description/>
  <cp:lastModifiedBy>Jill Kleven</cp:lastModifiedBy>
  <cp:revision>2</cp:revision>
  <dcterms:created xsi:type="dcterms:W3CDTF">2019-01-22T20:44:00Z</dcterms:created>
  <dcterms:modified xsi:type="dcterms:W3CDTF">2019-01-22T20:44:00Z</dcterms:modified>
</cp:coreProperties>
</file>